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81FD2" w14:textId="04906939" w:rsidR="008153FA" w:rsidRPr="00547DDA" w:rsidRDefault="008153FA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17466DD6" w14:textId="33215BB1" w:rsidR="007218B9" w:rsidRDefault="00270B49" w:rsidP="7237C274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  <w:bookmarkStart w:id="0" w:name="_Hlk212477682"/>
      <w:bookmarkEnd w:id="0"/>
      <w:r w:rsidRPr="00547DDA">
        <w:rPr>
          <w:rFonts w:ascii="UniqloRegular" w:hAnsi="UniqloRegular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03CCD9" wp14:editId="23BCED70">
                <wp:simplePos x="0" y="0"/>
                <wp:positionH relativeFrom="margin">
                  <wp:posOffset>-24130</wp:posOffset>
                </wp:positionH>
                <wp:positionV relativeFrom="page">
                  <wp:posOffset>577850</wp:posOffset>
                </wp:positionV>
                <wp:extent cx="2000250" cy="4381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8AEA7" w14:textId="4BAF278E" w:rsidR="009248DD" w:rsidRPr="00270B49" w:rsidRDefault="00270B49" w:rsidP="00EC7ABB">
                            <w:pPr>
                              <w:jc w:val="left"/>
                              <w:rPr>
                                <w:rFonts w:ascii="Uniqlo Pro Regular" w:hAnsi="Uniqlo Pro Regular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UniqloRegular" w:eastAsia="MS PGothic" w:hAnsi="UniqloRegular"/>
                                <w:sz w:val="28"/>
                                <w:szCs w:val="28"/>
                                <w:bdr w:val="single" w:sz="4" w:space="0" w:color="auto"/>
                                <w:lang w:val="pl-PL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vert="horz" wrap="square" lIns="91440" tIns="15840" rIns="91440" bIns="158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3CC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.9pt;margin-top:45.5pt;width:157.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" stroked="f">
                <v:textbox inset=",.44mm,,.44mm">
                  <w:txbxContent>
                    <w:p w14:paraId="10B8AEA7" w14:textId="4BAF278E" w:rsidR="009248DD" w:rsidRPr="00270B49" w:rsidRDefault="00270B49" w:rsidP="00EC7ABB">
                      <w:pPr>
                        <w:jc w:val="left"/>
                        <w:rPr>
                          <w:rFonts w:ascii="Uniqlo Pro Regular" w:hAnsi="Uniqlo Pro Regular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UniqloRegular" w:eastAsia="MS PGothic" w:hAnsi="UniqloRegular"/>
                          <w:sz w:val="28"/>
                          <w:szCs w:val="28"/>
                          <w:bdr w:val="single" w:sz="4" w:space="0" w:color="auto"/>
                          <w:lang w:val="pl-PL"/>
                        </w:rPr>
                        <w:t>INFORMACJA PRASOWA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87D26A8" w14:textId="2B6EF9EF" w:rsidR="003B32ED" w:rsidRDefault="6F469DD0" w:rsidP="7237C274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sz w:val="20"/>
          <w:szCs w:val="20"/>
          <w:lang w:bidi="th-TH"/>
        </w:rPr>
      </w:pPr>
      <w:r>
        <w:rPr>
          <w:noProof/>
        </w:rPr>
        <w:drawing>
          <wp:inline distT="0" distB="0" distL="0" distR="0" wp14:anchorId="723B9DBC" wp14:editId="2DBC95DD">
            <wp:extent cx="1747520" cy="1183005"/>
            <wp:effectExtent l="0" t="0" r="0" b="0"/>
            <wp:docPr id="116024562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45623" name="図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EBBB" w14:textId="77777777" w:rsidR="003B32ED" w:rsidRPr="001E5BA6" w:rsidRDefault="003B32ED" w:rsidP="00B51B9F">
      <w:pPr>
        <w:snapToGrid w:val="0"/>
        <w:rPr>
          <w:rFonts w:ascii="UniqloRegular" w:eastAsia="MS PGothic" w:hAnsi="UniqloRegular"/>
          <w:bCs/>
        </w:rPr>
      </w:pPr>
    </w:p>
    <w:p w14:paraId="6C0183D7" w14:textId="6BE39518" w:rsidR="00E0340E" w:rsidRPr="00EC3507" w:rsidRDefault="599B5DB4" w:rsidP="22D9883F">
      <w:pPr>
        <w:snapToGrid w:val="0"/>
        <w:jc w:val="center"/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</w:pPr>
      <w:r w:rsidRPr="00EC3507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>KAWS WINTER</w:t>
      </w:r>
      <w:r w:rsidR="5283E400" w:rsidRPr="00EC3507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 xml:space="preserve"> </w:t>
      </w:r>
      <w:r w:rsidR="00111707" w:rsidRPr="00EC3507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>zimowa kolekcja pełna koloru i sztuki</w:t>
      </w:r>
    </w:p>
    <w:p w14:paraId="53D207F2" w14:textId="321723E8" w:rsidR="00E0340E" w:rsidRPr="00EC3507" w:rsidRDefault="00270B49" w:rsidP="00270B49">
      <w:pPr>
        <w:snapToGrid w:val="0"/>
        <w:spacing w:beforeLines="20" w:before="80"/>
        <w:jc w:val="center"/>
        <w:rPr>
          <w:rFonts w:ascii="Uniqlo Pro Regular - PL VERSION" w:eastAsia="MS PGothic" w:hAnsi="Uniqlo Pro Regular - PL VERSION"/>
          <w:b/>
          <w:bCs/>
          <w:lang w:val="pl-PL"/>
        </w:rPr>
      </w:pP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Pierwsza kolekcja dzianin UNIQLO we wspó</w:t>
      </w:r>
      <w:r w:rsidRPr="00EC3507">
        <w:rPr>
          <w:rFonts w:ascii="Uniqlo Pro Regular - PL VERSION" w:eastAsia="MS PGothic" w:hAnsi="Uniqlo Pro Regular - PL VERSION" w:cs="Cambria"/>
          <w:b/>
          <w:bCs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pracy z KAWS, artyst</w:t>
      </w:r>
      <w:r w:rsidRPr="00EC3507">
        <w:rPr>
          <w:rFonts w:ascii="Uniqlo Pro Regular - PL VERSION" w:eastAsia="MS PGothic" w:hAnsi="Uniqlo Pro Regular - PL VERSION" w:cs="Cambria"/>
          <w:b/>
          <w:bCs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 xml:space="preserve"> redefiniuj</w:t>
      </w:r>
      <w:r w:rsidRPr="00EC3507">
        <w:rPr>
          <w:rFonts w:ascii="Uniqlo Pro Regular - PL VERSION" w:eastAsia="MS PGothic" w:hAnsi="Uniqlo Pro Regular - PL VERSION" w:cs="Cambria"/>
          <w:b/>
          <w:bCs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cym popkultur</w:t>
      </w:r>
      <w:r w:rsidRPr="00EC3507">
        <w:rPr>
          <w:rFonts w:ascii="Uniqlo Pro Regular - PL VERSION" w:eastAsia="MS PGothic" w:hAnsi="Uniqlo Pro Regular - PL VERSION" w:cs="Cambria"/>
          <w:b/>
          <w:bCs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, dost</w:t>
      </w:r>
      <w:r w:rsidRPr="00EC3507">
        <w:rPr>
          <w:rFonts w:ascii="Uniqlo Pro Regular - PL VERSION" w:eastAsia="MS PGothic" w:hAnsi="Uniqlo Pro Regular - PL VERSION" w:cs="Cambria"/>
          <w:b/>
          <w:bCs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pna od 2</w:t>
      </w:r>
      <w:r w:rsidR="00EC3507" w:rsidRPr="00EC3507">
        <w:rPr>
          <w:rFonts w:ascii="Uniqlo Pro Regular - PL VERSION" w:eastAsia="MS PGothic" w:hAnsi="Uniqlo Pro Regular - PL VERSION"/>
          <w:b/>
          <w:bCs/>
          <w:lang w:val="pl-PL"/>
        </w:rPr>
        <w:t>7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 xml:space="preserve"> listopada </w:t>
      </w:r>
    </w:p>
    <w:p w14:paraId="7F405F66" w14:textId="5781B35F" w:rsidR="008D52C5" w:rsidRPr="00EC3507" w:rsidRDefault="008D52C5" w:rsidP="7237C274">
      <w:pPr>
        <w:snapToGrid w:val="0"/>
        <w:spacing w:beforeLines="20" w:before="80"/>
        <w:jc w:val="center"/>
        <w:rPr>
          <w:rFonts w:ascii="UniqloRegular" w:eastAsia="MS PGothic" w:hAnsi="UniqloRegular"/>
          <w:b/>
          <w:bCs/>
          <w:highlight w:val="yellow"/>
          <w:lang w:val="pl-PL"/>
        </w:rPr>
      </w:pPr>
    </w:p>
    <w:p w14:paraId="54585628" w14:textId="6C53BD5F" w:rsidR="008D52C5" w:rsidRPr="001E5BA6" w:rsidRDefault="0012416E" w:rsidP="7237C274">
      <w:pPr>
        <w:tabs>
          <w:tab w:val="left" w:pos="426"/>
        </w:tabs>
        <w:snapToGrid w:val="0"/>
        <w:rPr>
          <w:rFonts w:ascii="UniqloRegular" w:hAnsi="UniqloRegular"/>
          <w:b/>
          <w:bCs/>
        </w:rPr>
      </w:pPr>
      <w:r>
        <w:rPr>
          <w:noProof/>
        </w:rPr>
        <w:drawing>
          <wp:inline distT="0" distB="0" distL="0" distR="0" wp14:anchorId="6394DA66" wp14:editId="5BEFA219">
            <wp:extent cx="2806699" cy="1870663"/>
            <wp:effectExtent l="0" t="0" r="0" b="0"/>
            <wp:docPr id="1897445447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45447" name="図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9" cy="18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656C6392">
        <w:rPr>
          <w:noProof/>
        </w:rPr>
        <w:drawing>
          <wp:inline distT="0" distB="0" distL="0" distR="0" wp14:anchorId="1B90D535" wp14:editId="437E3622">
            <wp:extent cx="2806699" cy="1870594"/>
            <wp:effectExtent l="0" t="0" r="0" b="0"/>
            <wp:docPr id="113853327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33272" name="図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9" cy="18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860B" w14:textId="57A85F1F" w:rsidR="7237C274" w:rsidRDefault="7237C274" w:rsidP="7237C274">
      <w:pPr>
        <w:tabs>
          <w:tab w:val="left" w:pos="426"/>
        </w:tabs>
        <w:rPr>
          <w:rFonts w:ascii="UniqloRegular" w:hAnsi="UniqloRegular"/>
          <w:b/>
          <w:bCs/>
        </w:rPr>
      </w:pPr>
    </w:p>
    <w:p w14:paraId="4B96B80A" w14:textId="7034A47A" w:rsidR="004C1754" w:rsidRPr="00EC3507" w:rsidRDefault="00270B49" w:rsidP="7237C274">
      <w:pPr>
        <w:tabs>
          <w:tab w:val="left" w:pos="426"/>
        </w:tabs>
        <w:snapToGrid w:val="0"/>
        <w:rPr>
          <w:rFonts w:ascii="Uniqlo Pro Regular - PL VERSION" w:hAnsi="Uniqlo Pro Regular - PL VERSION"/>
          <w:b/>
          <w:bCs/>
          <w:lang w:val="pl-PL"/>
        </w:rPr>
      </w:pPr>
      <w:r w:rsidRPr="00EC3507">
        <w:rPr>
          <w:rFonts w:ascii="Uniqlo Pro Regular - PL VERSION" w:eastAsia="MS PGothic" w:hAnsi="Uniqlo Pro Regular - PL VERSION"/>
          <w:b/>
          <w:bCs/>
          <w:i/>
          <w:iCs/>
          <w:lang w:val="pl-PL"/>
        </w:rPr>
        <w:t>5.11.2025, Warszawa</w:t>
      </w:r>
      <w:r w:rsidR="6D9038E9" w:rsidRPr="00EC3507">
        <w:rPr>
          <w:rFonts w:ascii="Uniqlo Pro Regular - PL VERSION" w:eastAsia="MS PGothic" w:hAnsi="Uniqlo Pro Regular - PL VERSION"/>
          <w:b/>
          <w:bCs/>
          <w:i/>
          <w:iCs/>
          <w:lang w:val="pl-PL"/>
        </w:rPr>
        <w:t xml:space="preserve"> </w:t>
      </w:r>
      <w:r w:rsidR="43F5267F" w:rsidRPr="00EC3507">
        <w:rPr>
          <w:rFonts w:ascii="Uniqlo Pro Regular - PL VERSION" w:eastAsia="MS PGothic" w:hAnsi="Uniqlo Pro Regular - PL VERSION"/>
          <w:b/>
          <w:bCs/>
          <w:i/>
          <w:iCs/>
          <w:lang w:val="pl-PL"/>
        </w:rPr>
        <w:t>-</w:t>
      </w:r>
      <w:r w:rsidR="43F5267F" w:rsidRPr="00EC3507">
        <w:rPr>
          <w:rFonts w:ascii="Uniqlo Pro Regular - PL VERSION" w:eastAsia="MS PGothic" w:hAnsi="Uniqlo Pro Regular - PL VERSION"/>
          <w:b/>
          <w:bCs/>
          <w:lang w:val="pl-PL"/>
        </w:rPr>
        <w:t xml:space="preserve"> </w:t>
      </w:r>
      <w:r w:rsidRPr="00EC3507">
        <w:rPr>
          <w:rFonts w:ascii="Uniqlo Pro Regular - PL VERSION" w:hAnsi="Uniqlo Pro Regular - PL VERSION"/>
          <w:b/>
          <w:bCs/>
          <w:lang w:val="pl-PL"/>
        </w:rPr>
        <w:t>UNIQLO og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ł</w:t>
      </w:r>
      <w:r w:rsidRPr="00EC3507">
        <w:rPr>
          <w:rFonts w:ascii="Uniqlo Pro Regular - PL VERSION" w:hAnsi="Uniqlo Pro Regular - PL VERSION"/>
          <w:b/>
          <w:bCs/>
          <w:lang w:val="pl-PL"/>
        </w:rPr>
        <w:t>asza premier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ę</w:t>
      </w:r>
      <w:r w:rsidRPr="00EC3507">
        <w:rPr>
          <w:rFonts w:ascii="Uniqlo Pro Regular - PL VERSION" w:hAnsi="Uniqlo Pro Regular - PL VERSION"/>
          <w:b/>
          <w:bCs/>
          <w:lang w:val="pl-PL"/>
        </w:rPr>
        <w:t xml:space="preserve"> KAWS WINTER, wyj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ą</w:t>
      </w:r>
      <w:r w:rsidRPr="00EC3507">
        <w:rPr>
          <w:rFonts w:ascii="Uniqlo Pro Regular - PL VERSION" w:hAnsi="Uniqlo Pro Regular - PL VERSION"/>
          <w:b/>
          <w:bCs/>
          <w:lang w:val="pl-PL"/>
        </w:rPr>
        <w:t>tkowej kolekcji dzianin stworzonej wsp</w:t>
      </w:r>
      <w:r w:rsidRPr="00EC3507">
        <w:rPr>
          <w:rFonts w:ascii="Uniqlo Pro Regular - PL VERSION" w:hAnsi="Uniqlo Pro Regular - PL VERSION" w:cs="UniqloRegular"/>
          <w:b/>
          <w:bCs/>
          <w:lang w:val="pl-PL"/>
        </w:rPr>
        <w:t>ó</w:t>
      </w:r>
      <w:r w:rsidRPr="00EC3507">
        <w:rPr>
          <w:rFonts w:ascii="Uniqlo Pro Regular - PL VERSION" w:hAnsi="Uniqlo Pro Regular - PL VERSION"/>
          <w:b/>
          <w:bCs/>
          <w:lang w:val="pl-PL"/>
        </w:rPr>
        <w:t>lnie z KAWS</w:t>
      </w:r>
      <w:r w:rsidR="00CA7A97" w:rsidRPr="00EC3507">
        <w:rPr>
          <w:rFonts w:ascii="Uniqlo Pro Regular - PL VERSION" w:hAnsi="Uniqlo Pro Regular - PL VERSION"/>
          <w:b/>
          <w:bCs/>
          <w:lang w:val="pl-PL"/>
        </w:rPr>
        <w:t xml:space="preserve"> - </w:t>
      </w:r>
      <w:r w:rsidRPr="00EC3507">
        <w:rPr>
          <w:rFonts w:ascii="Uniqlo Pro Regular - PL VERSION" w:hAnsi="Uniqlo Pro Regular - PL VERSION"/>
          <w:b/>
          <w:bCs/>
          <w:lang w:val="pl-PL"/>
        </w:rPr>
        <w:t>nowo mianowanym Artist in Residence marki. Wszystkie elementy kolekcji zdobi charakterystyczny motyw XX lub ikoniczna posta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ć</w:t>
      </w:r>
      <w:r w:rsidRPr="00EC3507">
        <w:rPr>
          <w:rFonts w:ascii="Uniqlo Pro Regular - PL VERSION" w:hAnsi="Uniqlo Pro Regular - PL VERSION"/>
          <w:b/>
          <w:bCs/>
          <w:lang w:val="pl-PL"/>
        </w:rPr>
        <w:t xml:space="preserve"> COMPANION, odzwierciedlaj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ą</w:t>
      </w:r>
      <w:r w:rsidRPr="00EC3507">
        <w:rPr>
          <w:rFonts w:ascii="Uniqlo Pro Regular - PL VERSION" w:hAnsi="Uniqlo Pro Regular - PL VERSION"/>
          <w:b/>
          <w:bCs/>
          <w:lang w:val="pl-PL"/>
        </w:rPr>
        <w:t>ce po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łą</w:t>
      </w:r>
      <w:r w:rsidRPr="00EC3507">
        <w:rPr>
          <w:rFonts w:ascii="Uniqlo Pro Regular - PL VERSION" w:hAnsi="Uniqlo Pro Regular - PL VERSION"/>
          <w:b/>
          <w:bCs/>
          <w:lang w:val="pl-PL"/>
        </w:rPr>
        <w:t>czenie sztuki i mody. Kolorowa, ciep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ł</w:t>
      </w:r>
      <w:r w:rsidRPr="00EC3507">
        <w:rPr>
          <w:rFonts w:ascii="Uniqlo Pro Regular - PL VERSION" w:hAnsi="Uniqlo Pro Regular - PL VERSION"/>
          <w:b/>
          <w:bCs/>
          <w:lang w:val="pl-PL"/>
        </w:rPr>
        <w:t>a linia ubra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ń</w:t>
      </w:r>
      <w:r w:rsidRPr="00EC3507">
        <w:rPr>
          <w:rFonts w:ascii="Uniqlo Pro Regular - PL VERSION" w:hAnsi="Uniqlo Pro Regular - PL VERSION"/>
          <w:b/>
          <w:bCs/>
          <w:lang w:val="pl-PL"/>
        </w:rPr>
        <w:t xml:space="preserve"> pozwala ka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ż</w:t>
      </w:r>
      <w:r w:rsidRPr="00EC3507">
        <w:rPr>
          <w:rFonts w:ascii="Uniqlo Pro Regular - PL VERSION" w:hAnsi="Uniqlo Pro Regular - PL VERSION"/>
          <w:b/>
          <w:bCs/>
          <w:lang w:val="pl-PL"/>
        </w:rPr>
        <w:t>demu celebrowa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ć</w:t>
      </w:r>
      <w:r w:rsidRPr="00EC3507">
        <w:rPr>
          <w:rFonts w:ascii="Uniqlo Pro Regular - PL VERSION" w:hAnsi="Uniqlo Pro Regular - PL VERSION"/>
          <w:b/>
          <w:bCs/>
          <w:lang w:val="pl-PL"/>
        </w:rPr>
        <w:t xml:space="preserve"> 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ś</w:t>
      </w:r>
      <w:r w:rsidRPr="00EC3507">
        <w:rPr>
          <w:rFonts w:ascii="Uniqlo Pro Regular - PL VERSION" w:hAnsi="Uniqlo Pro Regular - PL VERSION"/>
          <w:b/>
          <w:bCs/>
          <w:lang w:val="pl-PL"/>
        </w:rPr>
        <w:t>wi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ą</w:t>
      </w:r>
      <w:r w:rsidRPr="00EC3507">
        <w:rPr>
          <w:rFonts w:ascii="Uniqlo Pro Regular - PL VERSION" w:hAnsi="Uniqlo Pro Regular - PL VERSION"/>
          <w:b/>
          <w:bCs/>
          <w:lang w:val="pl-PL"/>
        </w:rPr>
        <w:t>teczny sezon w indywidualnym stylu. Kolekcja b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ę</w:t>
      </w:r>
      <w:r w:rsidRPr="00EC3507">
        <w:rPr>
          <w:rFonts w:ascii="Uniqlo Pro Regular - PL VERSION" w:hAnsi="Uniqlo Pro Regular - PL VERSION"/>
          <w:b/>
          <w:bCs/>
          <w:lang w:val="pl-PL"/>
        </w:rPr>
        <w:t>dzie dost</w:t>
      </w:r>
      <w:r w:rsidRPr="00EC3507">
        <w:rPr>
          <w:rFonts w:ascii="Uniqlo Pro Regular - PL VERSION" w:hAnsi="Uniqlo Pro Regular - PL VERSION" w:cs="Cambria"/>
          <w:b/>
          <w:bCs/>
          <w:lang w:val="pl-PL"/>
        </w:rPr>
        <w:t>ę</w:t>
      </w:r>
      <w:r w:rsidRPr="00EC3507">
        <w:rPr>
          <w:rFonts w:ascii="Uniqlo Pro Regular - PL VERSION" w:hAnsi="Uniqlo Pro Regular - PL VERSION"/>
          <w:b/>
          <w:bCs/>
          <w:lang w:val="pl-PL"/>
        </w:rPr>
        <w:t>pna od 2</w:t>
      </w:r>
      <w:r w:rsidR="00EC3507">
        <w:rPr>
          <w:rFonts w:ascii="Uniqlo Pro Regular - PL VERSION" w:hAnsi="Uniqlo Pro Regular - PL VERSION"/>
          <w:b/>
          <w:bCs/>
          <w:lang w:val="pl-PL"/>
        </w:rPr>
        <w:t>7</w:t>
      </w:r>
      <w:r w:rsidRPr="00EC3507">
        <w:rPr>
          <w:rFonts w:ascii="Uniqlo Pro Regular - PL VERSION" w:hAnsi="Uniqlo Pro Regular - PL VERSION"/>
          <w:b/>
          <w:bCs/>
          <w:lang w:val="pl-PL"/>
        </w:rPr>
        <w:t xml:space="preserve"> listopada.</w:t>
      </w:r>
    </w:p>
    <w:p w14:paraId="09296846" w14:textId="54B61DE0" w:rsidR="7237C274" w:rsidRPr="00EC3507" w:rsidRDefault="7237C274" w:rsidP="7237C274">
      <w:pPr>
        <w:tabs>
          <w:tab w:val="left" w:pos="426"/>
        </w:tabs>
        <w:rPr>
          <w:rFonts w:ascii="Uniqlo Pro Regular - PL VERSION" w:hAnsi="Uniqlo Pro Regular - PL VERSION"/>
          <w:b/>
          <w:bCs/>
          <w:lang w:val="pl-PL"/>
        </w:rPr>
      </w:pPr>
    </w:p>
    <w:p w14:paraId="54BABDD2" w14:textId="1B8E7E5A" w:rsidR="004616B8" w:rsidRPr="00EC3507" w:rsidRDefault="00270B49" w:rsidP="003549F9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lang w:val="pl-PL"/>
        </w:rPr>
      </w:pP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Elegancja i komfort UNIQLO po</w:t>
      </w:r>
      <w:r w:rsidRPr="00EC3507">
        <w:rPr>
          <w:rFonts w:ascii="Uniqlo Pro Regular - PL VERSION" w:eastAsia="MS PGothic" w:hAnsi="Uniqlo Pro Regular - PL VERSION" w:cs="Cambria"/>
          <w:b/>
          <w:bCs/>
          <w:lang w:val="pl-PL"/>
        </w:rPr>
        <w:t>łą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czone z kreatywno</w:t>
      </w:r>
      <w:r w:rsidRPr="00EC3507">
        <w:rPr>
          <w:rFonts w:ascii="Uniqlo Pro Regular - PL VERSION" w:eastAsia="MS PGothic" w:hAnsi="Uniqlo Pro Regular - PL VERSION" w:cs="Cambria"/>
          <w:b/>
          <w:bCs/>
          <w:lang w:val="pl-PL"/>
        </w:rPr>
        <w:t>ś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ci</w:t>
      </w:r>
      <w:r w:rsidRPr="00EC3507">
        <w:rPr>
          <w:rFonts w:ascii="Uniqlo Pro Regular - PL VERSION" w:eastAsia="MS PGothic" w:hAnsi="Uniqlo Pro Regular - PL VERSION" w:cs="Cambria"/>
          <w:b/>
          <w:bCs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 xml:space="preserve"> KAWS</w:t>
      </w:r>
    </w:p>
    <w:p w14:paraId="6EBAC5EC" w14:textId="0EFC7468" w:rsidR="00B149C4" w:rsidRPr="00EC3507" w:rsidRDefault="00270B49" w:rsidP="22D9883F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lang w:val="pl-PL"/>
        </w:rPr>
      </w:pPr>
      <w:r w:rsidRPr="00EC3507">
        <w:rPr>
          <w:rFonts w:ascii="Uniqlo Pro Regular - PL VERSION" w:eastAsia="MS PGothic" w:hAnsi="Uniqlo Pro Regular - PL VERSION"/>
          <w:lang w:val="pl-PL"/>
        </w:rPr>
        <w:t>Dotychczasowe wspó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prace KAWS i UNIQLO koncentrowa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y si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g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/>
          <w:lang w:val="pl-PL"/>
        </w:rPr>
        <w:t>wnie na casualowych ubraniach typu cut-and-sew. Tym razem partnerstwo rozszerza si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o bardziej zr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 w:cs="Cambria"/>
          <w:lang w:val="pl-PL"/>
        </w:rPr>
        <w:t>ż</w:t>
      </w:r>
      <w:r w:rsidRPr="00EC3507">
        <w:rPr>
          <w:rFonts w:ascii="Uniqlo Pro Regular - PL VERSION" w:eastAsia="MS PGothic" w:hAnsi="Uniqlo Pro Regular - PL VERSION"/>
          <w:lang w:val="pl-PL"/>
        </w:rPr>
        <w:t>nicowan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gam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LifeWear. W kolekcji KAWS WINTER pojawiają się odcienie czerwieni, zieleni i </w:t>
      </w:r>
      <w:r w:rsidRPr="00EC3507">
        <w:rPr>
          <w:rFonts w:ascii="Uniqlo Pro Regular - PL VERSION" w:eastAsia="MS PGothic" w:hAnsi="Uniqlo Pro Regular - PL VERSION" w:cs="Cambria"/>
          <w:lang w:val="pl-PL"/>
        </w:rPr>
        <w:t>ż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ci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 xml:space="preserve"> - 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idealne na </w:t>
      </w:r>
      <w:r w:rsidRPr="00EC3507">
        <w:rPr>
          <w:rFonts w:ascii="Uniqlo Pro Regular - PL VERSION" w:eastAsia="MS PGothic" w:hAnsi="Uniqlo Pro Regular - PL VERSION" w:cs="Cambria"/>
          <w:lang w:val="pl-PL"/>
        </w:rPr>
        <w:t>ś</w:t>
      </w:r>
      <w:r w:rsidRPr="00EC3507">
        <w:rPr>
          <w:rFonts w:ascii="Uniqlo Pro Regular - PL VERSION" w:eastAsia="MS PGothic" w:hAnsi="Uniqlo Pro Regular - PL VERSION"/>
          <w:lang w:val="pl-PL"/>
        </w:rPr>
        <w:t>wi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ta. Hafty z motywem COMPANION oraz XX nadaj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unikatowy charakter dzianinom i akcesoriom UNIQLO, kt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/>
          <w:lang w:val="pl-PL"/>
        </w:rPr>
        <w:t>re dzi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ki ciep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u i wygodzie doskonale sprawdz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si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r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/>
          <w:lang w:val="pl-PL"/>
        </w:rPr>
        <w:t>wnie</w:t>
      </w:r>
      <w:r w:rsidRPr="00EC3507">
        <w:rPr>
          <w:rFonts w:ascii="Uniqlo Pro Regular - PL VERSION" w:eastAsia="MS PGothic" w:hAnsi="Uniqlo Pro Regular - PL VERSION" w:cs="Cambria"/>
          <w:lang w:val="pl-PL"/>
        </w:rPr>
        <w:t>ż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jako prezenty symbolizuj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>ce blisko</w:t>
      </w:r>
      <w:r w:rsidRPr="00EC3507">
        <w:rPr>
          <w:rFonts w:ascii="Uniqlo Pro Regular - PL VERSION" w:eastAsia="MS PGothic" w:hAnsi="Uniqlo Pro Regular - PL VERSION" w:cs="Cambria"/>
          <w:lang w:val="pl-PL"/>
        </w:rPr>
        <w:t>ść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z bliskimi.</w:t>
      </w:r>
    </w:p>
    <w:p w14:paraId="603A495C" w14:textId="77777777" w:rsidR="004D3716" w:rsidRPr="00EC3507" w:rsidRDefault="004D3716" w:rsidP="004D3716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</w:p>
    <w:p w14:paraId="371D3F91" w14:textId="4573A3BE" w:rsidR="004D3716" w:rsidRPr="00EC3507" w:rsidRDefault="00CA7A97" w:rsidP="004D3716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lang w:val="pl-PL"/>
        </w:rPr>
      </w:pPr>
      <w:r w:rsidRPr="00EC3507">
        <w:rPr>
          <w:rFonts w:ascii="Uniqlo Pro Regular - PL VERSION" w:eastAsia="MS PGothic" w:hAnsi="Uniqlo Pro Regular - PL VERSION"/>
          <w:b/>
          <w:lang w:val="pl-PL"/>
        </w:rPr>
        <w:t>Wysokiej jako</w:t>
      </w:r>
      <w:r w:rsidRPr="00EC3507">
        <w:rPr>
          <w:rFonts w:ascii="Uniqlo Pro Regular - PL VERSION" w:eastAsia="MS PGothic" w:hAnsi="Uniqlo Pro Regular - PL VERSION" w:cs="Cambria"/>
          <w:b/>
          <w:lang w:val="pl-PL"/>
        </w:rPr>
        <w:t>ś</w:t>
      </w:r>
      <w:r w:rsidRPr="00EC3507">
        <w:rPr>
          <w:rFonts w:ascii="Uniqlo Pro Regular - PL VERSION" w:eastAsia="MS PGothic" w:hAnsi="Uniqlo Pro Regular - PL VERSION"/>
          <w:b/>
          <w:lang w:val="pl-PL"/>
        </w:rPr>
        <w:t>ci dzianiny i szeroka gama akcesori</w:t>
      </w:r>
      <w:r w:rsidRPr="00EC3507">
        <w:rPr>
          <w:rFonts w:ascii="Uniqlo Pro Regular - PL VERSION" w:eastAsia="MS PGothic" w:hAnsi="Uniqlo Pro Regular - PL VERSION" w:cs="UniqloRegular"/>
          <w:b/>
          <w:lang w:val="pl-PL"/>
        </w:rPr>
        <w:t>ó</w:t>
      </w:r>
      <w:r w:rsidRPr="00EC3507">
        <w:rPr>
          <w:rFonts w:ascii="Uniqlo Pro Regular - PL VERSION" w:eastAsia="MS PGothic" w:hAnsi="Uniqlo Pro Regular - PL VERSION"/>
          <w:b/>
          <w:lang w:val="pl-PL"/>
        </w:rPr>
        <w:t>w</w:t>
      </w:r>
    </w:p>
    <w:p w14:paraId="54BFA637" w14:textId="2AEF202B" w:rsidR="00CA7A97" w:rsidRPr="00EC3507" w:rsidRDefault="00CA7A97" w:rsidP="00CA7A97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lang w:val="pl-PL"/>
        </w:rPr>
      </w:pPr>
      <w:r w:rsidRPr="00EC3507">
        <w:rPr>
          <w:rFonts w:ascii="Uniqlo Pro Regular - PL VERSION" w:eastAsia="MS PGothic" w:hAnsi="Uniqlo Pro Regular - PL VERSION"/>
          <w:lang w:val="pl-PL"/>
        </w:rPr>
        <w:t>Oferta dzianin obejmuje wyroby z kaszmiru, znanego z wyj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>tkowej mi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kko</w:t>
      </w:r>
      <w:r w:rsidRPr="00EC3507">
        <w:rPr>
          <w:rFonts w:ascii="Uniqlo Pro Regular - PL VERSION" w:eastAsia="MS PGothic" w:hAnsi="Uniqlo Pro Regular - PL VERSION" w:cs="Cambria"/>
          <w:lang w:val="pl-PL"/>
        </w:rPr>
        <w:t>ś</w:t>
      </w:r>
      <w:r w:rsidRPr="00EC3507">
        <w:rPr>
          <w:rFonts w:ascii="Uniqlo Pro Regular - PL VERSION" w:eastAsia="MS PGothic" w:hAnsi="Uniqlo Pro Regular - PL VERSION"/>
          <w:lang w:val="pl-PL"/>
        </w:rPr>
        <w:t>ci, oraz z we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ny jagni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cej, zapewniaj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>cej delikatne ciep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o. W linii Kids wykorzystano mi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kk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prz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dz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Souffle Yarn</w:t>
      </w:r>
      <w:r w:rsidRPr="00EC3507">
        <w:rPr>
          <w:rFonts w:ascii="Cambria Math" w:eastAsia="MS PGothic" w:hAnsi="Cambria Math" w:cs="Cambria Math"/>
          <w:lang w:val="pl-PL"/>
        </w:rPr>
        <w:t>™</w:t>
      </w:r>
      <w:r w:rsidRPr="00EC3507">
        <w:rPr>
          <w:rFonts w:ascii="Uniqlo Pro Regular - PL VERSION" w:eastAsia="MS PGothic" w:hAnsi="Uniqlo Pro Regular - PL VERSION"/>
          <w:lang w:val="pl-PL"/>
        </w:rPr>
        <w:t>.</w:t>
      </w:r>
    </w:p>
    <w:p w14:paraId="72FA4479" w14:textId="783DD8D1" w:rsidR="004D3716" w:rsidRPr="00EC3507" w:rsidRDefault="00CA7A97" w:rsidP="00CA7A97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lang w:val="pl-PL"/>
        </w:rPr>
      </w:pPr>
      <w:r w:rsidRPr="00EC3507">
        <w:rPr>
          <w:rFonts w:ascii="Uniqlo Pro Regular - PL VERSION" w:eastAsia="MS PGothic" w:hAnsi="Uniqlo Pro Regular - PL VERSION"/>
          <w:lang w:val="pl-PL"/>
        </w:rPr>
        <w:t>Kolekcj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uzupe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nia sze</w:t>
      </w:r>
      <w:r w:rsidRPr="00EC3507">
        <w:rPr>
          <w:rFonts w:ascii="Uniqlo Pro Regular - PL VERSION" w:eastAsia="MS PGothic" w:hAnsi="Uniqlo Pro Regular - PL VERSION" w:cs="Cambria"/>
          <w:lang w:val="pl-PL"/>
        </w:rPr>
        <w:t>ść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typ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/>
          <w:lang w:val="pl-PL"/>
        </w:rPr>
        <w:t>w akcesori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/>
          <w:lang w:val="pl-PL"/>
        </w:rPr>
        <w:t>w. Dzianinowe czapki i r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kawiczki z technologi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HEATTECH ozdobiono motywem XX, a dwukolorowe szaliki stanowi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efektowny element stylizacji. W linii dzieci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cej dost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pne s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czapki, mitenki i kominy w kolorystyce dopasowanej do swetr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/>
          <w:lang w:val="pl-PL"/>
        </w:rPr>
        <w:t>w z prz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dzy Souffle Yarn</w:t>
      </w:r>
      <w:r w:rsidRPr="00EC3507">
        <w:rPr>
          <w:rFonts w:ascii="Cambria Math" w:eastAsia="MS PGothic" w:hAnsi="Cambria Math" w:cs="Cambria Math"/>
          <w:lang w:val="pl-PL"/>
        </w:rPr>
        <w:t>™</w:t>
      </w:r>
      <w:r w:rsidRPr="00EC3507">
        <w:rPr>
          <w:rFonts w:ascii="Uniqlo Pro Regular - PL VERSION" w:eastAsia="MS PGothic" w:hAnsi="Uniqlo Pro Regular - PL VERSION"/>
          <w:lang w:val="pl-PL"/>
        </w:rPr>
        <w:t>, co u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atwia kompletowanie zestaw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/>
          <w:lang w:val="pl-PL"/>
        </w:rPr>
        <w:t>w.</w:t>
      </w:r>
    </w:p>
    <w:p w14:paraId="32AF65ED" w14:textId="77777777" w:rsidR="00B6360F" w:rsidRPr="00EC3507" w:rsidRDefault="00B6360F" w:rsidP="00053CC7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</w:p>
    <w:p w14:paraId="6B67350E" w14:textId="3B8D3F6E" w:rsidR="00111C59" w:rsidRPr="00EC3507" w:rsidRDefault="00CA7A97" w:rsidP="00537436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u w:val="single"/>
          <w:lang w:val="pl-PL"/>
        </w:rPr>
      </w:pP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>“Jako pierwszy Artist in Residence UNIQLO, z rado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ś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>ci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ą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 xml:space="preserve"> poszerzam nasz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ą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 xml:space="preserve"> wsp</w:t>
      </w:r>
      <w:r w:rsidRPr="00EC3507">
        <w:rPr>
          <w:rFonts w:ascii="Uniqlo Pro Regular - PL VERSION" w:hAnsi="Uniqlo Pro Regular - PL VERSION" w:cs="UniqloRegular"/>
          <w:shd w:val="clear" w:color="auto" w:fill="FFFFFF"/>
          <w:lang w:val="pl-PL"/>
        </w:rPr>
        <w:t>ó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ł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>prac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ę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 xml:space="preserve"> o dzianiny. 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lastRenderedPageBreak/>
        <w:t>Uwielbiam swetry, kt</w:t>
      </w:r>
      <w:r w:rsidRPr="00EC3507">
        <w:rPr>
          <w:rFonts w:ascii="Uniqlo Pro Regular - PL VERSION" w:hAnsi="Uniqlo Pro Regular - PL VERSION" w:cs="UniqloRegular"/>
          <w:shd w:val="clear" w:color="auto" w:fill="FFFFFF"/>
          <w:lang w:val="pl-PL"/>
        </w:rPr>
        <w:t>ó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>re tworzy UNIQLO, i chcia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ł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>em przygotowa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ć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 xml:space="preserve"> kolekcj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ę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 xml:space="preserve"> codziennych, komfortowych ubra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ń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 xml:space="preserve"> na zimowe miesi</w:t>
      </w:r>
      <w:r w:rsidRPr="00EC3507">
        <w:rPr>
          <w:rFonts w:ascii="Uniqlo Pro Regular - PL VERSION" w:hAnsi="Uniqlo Pro Regular - PL VERSION" w:cs="Cambria"/>
          <w:shd w:val="clear" w:color="auto" w:fill="FFFFFF"/>
          <w:lang w:val="pl-PL"/>
        </w:rPr>
        <w:t>ą</w:t>
      </w:r>
      <w:r w:rsidRPr="00EC3507">
        <w:rPr>
          <w:rFonts w:ascii="Uniqlo Pro Regular - PL VERSION" w:hAnsi="Uniqlo Pro Regular - PL VERSION" w:cs="Arial"/>
          <w:shd w:val="clear" w:color="auto" w:fill="FFFFFF"/>
          <w:lang w:val="pl-PL"/>
        </w:rPr>
        <w:t>ce.</w:t>
      </w:r>
      <w:r w:rsidRPr="00EC3507">
        <w:rPr>
          <w:rFonts w:ascii="Uniqlo Pro Regular - PL VERSION" w:hAnsi="Uniqlo Pro Regular - PL VERSION" w:cs="UniqloRegular"/>
          <w:shd w:val="clear" w:color="auto" w:fill="FFFFFF"/>
          <w:lang w:val="pl-PL"/>
        </w:rPr>
        <w:t xml:space="preserve">” </w:t>
      </w:r>
      <w:r w:rsidRPr="00EC3507">
        <w:rPr>
          <w:rFonts w:ascii="Courier New" w:hAnsi="Courier New" w:cs="Courier New"/>
          <w:shd w:val="clear" w:color="auto" w:fill="FFFFFF"/>
          <w:lang w:val="pl-PL"/>
        </w:rPr>
        <w:t>–</w:t>
      </w:r>
      <w:r w:rsidRPr="00EC3507">
        <w:rPr>
          <w:rFonts w:ascii="Uniqlo Pro Regular - PL VERSION" w:hAnsi="Uniqlo Pro Regular - PL VERSION" w:cs="UniqloRegular"/>
          <w:shd w:val="clear" w:color="auto" w:fill="FFFFFF"/>
          <w:lang w:val="pl-PL"/>
        </w:rPr>
        <w:t xml:space="preserve"> skomentował KAWS.</w:t>
      </w:r>
    </w:p>
    <w:p w14:paraId="38197F07" w14:textId="77777777" w:rsidR="0012416E" w:rsidRPr="00EC3507" w:rsidRDefault="0012416E" w:rsidP="00537436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u w:val="single"/>
          <w:lang w:val="pl-PL"/>
        </w:rPr>
      </w:pPr>
    </w:p>
    <w:p w14:paraId="1CEBDF1B" w14:textId="77777777" w:rsidR="0012416E" w:rsidRPr="00EC3507" w:rsidRDefault="0012416E" w:rsidP="00537436">
      <w:pPr>
        <w:tabs>
          <w:tab w:val="left" w:pos="426"/>
        </w:tabs>
        <w:snapToGrid w:val="0"/>
        <w:rPr>
          <w:rFonts w:ascii="UniqloRegular" w:eastAsia="MS PGothic" w:hAnsi="UniqloRegular"/>
          <w:b/>
          <w:bCs/>
          <w:u w:val="single"/>
          <w:lang w:val="pl-PL"/>
        </w:rPr>
      </w:pPr>
    </w:p>
    <w:p w14:paraId="0305F4BF" w14:textId="49285D8C" w:rsidR="003652CB" w:rsidRPr="00EC3507" w:rsidRDefault="00CA7A97" w:rsidP="00537436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u w:val="single"/>
          <w:lang w:val="pl-PL"/>
        </w:rPr>
      </w:pPr>
      <w:r w:rsidRPr="00EC3507">
        <w:rPr>
          <w:rFonts w:ascii="Uniqlo Pro Regular - PL VERSION" w:eastAsia="MS PGothic" w:hAnsi="Uniqlo Pro Regular - PL VERSION"/>
          <w:b/>
          <w:bCs/>
          <w:u w:val="single"/>
          <w:lang w:val="pl-PL"/>
        </w:rPr>
        <w:t xml:space="preserve">Kolekcja </w:t>
      </w:r>
      <w:r w:rsidR="003652CB" w:rsidRPr="00EC3507">
        <w:rPr>
          <w:rFonts w:ascii="Uniqlo Pro Regular - PL VERSION" w:eastAsia="MS PGothic" w:hAnsi="Uniqlo Pro Regular - PL VERSION"/>
          <w:b/>
          <w:bCs/>
          <w:u w:val="single"/>
          <w:lang w:val="pl-PL"/>
        </w:rPr>
        <w:t xml:space="preserve">KAWS WINTER </w:t>
      </w:r>
    </w:p>
    <w:p w14:paraId="1E06F966" w14:textId="2EB00E29" w:rsidR="00CA7A97" w:rsidRPr="00EC3507" w:rsidRDefault="00CA7A97" w:rsidP="00087BB8">
      <w:pPr>
        <w:tabs>
          <w:tab w:val="left" w:pos="426"/>
        </w:tabs>
        <w:snapToGrid w:val="0"/>
        <w:ind w:left="1699" w:hangingChars="708" w:hanging="1699"/>
        <w:rPr>
          <w:rFonts w:ascii="Uniqlo Pro Regular - PL VERSION" w:eastAsia="MS PGothic" w:hAnsi="Uniqlo Pro Regular - PL VERSION"/>
          <w:bCs/>
          <w:lang w:val="pl-PL"/>
        </w:rPr>
      </w:pPr>
      <w:r w:rsidRPr="00EC3507">
        <w:rPr>
          <w:rFonts w:ascii="Uniqlo Pro Regular - PL VERSION" w:eastAsia="MS PGothic" w:hAnsi="Uniqlo Pro Regular - PL VERSION"/>
          <w:bCs/>
          <w:lang w:val="pl-PL"/>
        </w:rPr>
        <w:t>Data premiery: 2</w:t>
      </w:r>
      <w:r w:rsidR="00EC3507">
        <w:rPr>
          <w:rFonts w:ascii="Uniqlo Pro Regular - PL VERSION" w:eastAsia="MS PGothic" w:hAnsi="Uniqlo Pro Regular - PL VERSION"/>
          <w:bCs/>
          <w:lang w:val="pl-PL"/>
        </w:rPr>
        <w:t>7</w:t>
      </w:r>
      <w:r w:rsidRPr="00EC3507">
        <w:rPr>
          <w:rFonts w:ascii="Uniqlo Pro Regular - PL VERSION" w:eastAsia="MS PGothic" w:hAnsi="Uniqlo Pro Regular - PL VERSION"/>
          <w:bCs/>
          <w:lang w:val="pl-PL"/>
        </w:rPr>
        <w:t xml:space="preserve"> listopada 2025 r. (</w:t>
      </w:r>
      <w:r w:rsidR="00EC3507">
        <w:rPr>
          <w:rFonts w:ascii="Uniqlo Pro Regular - PL VERSION" w:eastAsia="MS PGothic" w:hAnsi="Uniqlo Pro Regular - PL VERSION"/>
          <w:bCs/>
          <w:lang w:val="pl-PL"/>
        </w:rPr>
        <w:t>czwartek</w:t>
      </w:r>
      <w:r w:rsidRPr="00EC3507">
        <w:rPr>
          <w:rFonts w:ascii="Uniqlo Pro Regular - PL VERSION" w:eastAsia="MS PGothic" w:hAnsi="Uniqlo Pro Regular - PL VERSION"/>
          <w:bCs/>
          <w:lang w:val="pl-PL"/>
        </w:rPr>
        <w:t>)</w:t>
      </w:r>
    </w:p>
    <w:p w14:paraId="206FE306" w14:textId="77777777" w:rsidR="00CA7A97" w:rsidRPr="00EC3507" w:rsidRDefault="00CA7A97" w:rsidP="003C08E1">
      <w:pPr>
        <w:tabs>
          <w:tab w:val="left" w:pos="426"/>
          <w:tab w:val="left" w:pos="4962"/>
          <w:tab w:val="right" w:pos="6804"/>
        </w:tabs>
        <w:snapToGrid w:val="0"/>
        <w:ind w:left="1699" w:hangingChars="708" w:hanging="1699"/>
        <w:rPr>
          <w:rFonts w:ascii="Uniqlo Pro Regular - PL VERSION" w:eastAsia="MS PGothic" w:hAnsi="Uniqlo Pro Regular - PL VERSION"/>
          <w:bCs/>
          <w:lang w:val="pl-PL"/>
        </w:rPr>
      </w:pPr>
    </w:p>
    <w:p w14:paraId="709C806A" w14:textId="5B084A40" w:rsidR="00CA7A97" w:rsidRPr="00CA7A97" w:rsidRDefault="00CA7A97" w:rsidP="00CA7A97">
      <w:pPr>
        <w:tabs>
          <w:tab w:val="left" w:pos="426"/>
          <w:tab w:val="left" w:pos="4962"/>
          <w:tab w:val="right" w:pos="6804"/>
        </w:tabs>
        <w:snapToGrid w:val="0"/>
        <w:ind w:left="1706" w:hangingChars="708" w:hanging="1706"/>
        <w:rPr>
          <w:rFonts w:ascii="Uniqlo Pro Regular - PL VERSION" w:eastAsia="MS PGothic" w:hAnsi="Uniqlo Pro Regular - PL VERSION"/>
          <w:b/>
          <w:bCs/>
          <w:lang w:val="fr-FR"/>
        </w:rPr>
      </w:pPr>
      <w:proofErr w:type="spellStart"/>
      <w:r w:rsidRPr="00CA7A97">
        <w:rPr>
          <w:rFonts w:ascii="Uniqlo Pro Regular - PL VERSION" w:eastAsia="MS PGothic" w:hAnsi="Uniqlo Pro Regular - PL VERSION"/>
          <w:b/>
          <w:bCs/>
          <w:lang w:val="fr-FR"/>
        </w:rPr>
        <w:t>Dla</w:t>
      </w:r>
      <w:proofErr w:type="spellEnd"/>
      <w:r w:rsidRPr="00CA7A97">
        <w:rPr>
          <w:rFonts w:ascii="Uniqlo Pro Regular - PL VERSION" w:eastAsia="MS PGothic" w:hAnsi="Uniqlo Pro Regular - PL VERSION"/>
          <w:b/>
          <w:bCs/>
          <w:lang w:val="fr-FR"/>
        </w:rPr>
        <w:t xml:space="preserve"> </w:t>
      </w:r>
      <w:proofErr w:type="spellStart"/>
      <w:r w:rsidR="00BC44F0">
        <w:rPr>
          <w:rFonts w:ascii="Uniqlo Pro Regular - PL VERSION" w:eastAsia="MS PGothic" w:hAnsi="Uniqlo Pro Regular - PL VERSION"/>
          <w:b/>
          <w:bCs/>
          <w:lang w:val="fr-FR"/>
        </w:rPr>
        <w:t>dorosłych</w:t>
      </w:r>
      <w:proofErr w:type="spellEnd"/>
    </w:p>
    <w:p w14:paraId="3EF762EF" w14:textId="5059E2D1" w:rsidR="00CA7A97" w:rsidRPr="00CA7A97" w:rsidRDefault="00CA7A97" w:rsidP="00CA7A97">
      <w:pPr>
        <w:numPr>
          <w:ilvl w:val="0"/>
          <w:numId w:val="12"/>
        </w:numPr>
        <w:tabs>
          <w:tab w:val="left" w:pos="426"/>
          <w:tab w:val="left" w:pos="4962"/>
          <w:tab w:val="right" w:pos="6804"/>
        </w:tabs>
        <w:snapToGrid w:val="0"/>
        <w:ind w:left="1699" w:hangingChars="708" w:hanging="1699"/>
        <w:rPr>
          <w:rFonts w:ascii="Uniqlo Pro Regular - PL VERSION" w:eastAsia="MS PGothic" w:hAnsi="Uniqlo Pro Regular - PL VERSION"/>
          <w:bCs/>
          <w:lang w:val="pl-PL"/>
        </w:rPr>
      </w:pPr>
      <w:r w:rsidRPr="00CA7A97">
        <w:rPr>
          <w:rFonts w:ascii="Uniqlo Pro Regular - PL VERSION" w:eastAsia="MS PGothic" w:hAnsi="Uniqlo Pro Regular - PL VERSION"/>
          <w:bCs/>
          <w:lang w:val="pl-PL"/>
        </w:rPr>
        <w:t>Kaszmirowy sweter z okrągłym dekoltem</w:t>
      </w:r>
      <w:r>
        <w:rPr>
          <w:rFonts w:ascii="Uniqlo Pro Regular - PL VERSION" w:eastAsia="MS PGothic" w:hAnsi="Uniqlo Pro Regular - PL VERSION"/>
          <w:bCs/>
          <w:lang w:val="pl-PL"/>
        </w:rPr>
        <w:t xml:space="preserve"> -</w:t>
      </w:r>
      <w:r w:rsidRPr="00CA7A97">
        <w:rPr>
          <w:rFonts w:ascii="Uniqlo Pro Regular - PL VERSION" w:eastAsia="MS PGothic" w:hAnsi="Uniqlo Pro Regular - PL VERSION"/>
          <w:bCs/>
          <w:lang w:val="pl-PL"/>
        </w:rPr>
        <w:t xml:space="preserve"> 3 kolory </w:t>
      </w:r>
    </w:p>
    <w:p w14:paraId="339B518D" w14:textId="7BA0DD75" w:rsidR="00CA7A97" w:rsidRPr="00CA7A97" w:rsidRDefault="00CA7A97" w:rsidP="00CA7A97">
      <w:pPr>
        <w:numPr>
          <w:ilvl w:val="0"/>
          <w:numId w:val="12"/>
        </w:numPr>
        <w:tabs>
          <w:tab w:val="left" w:pos="426"/>
          <w:tab w:val="left" w:pos="4962"/>
          <w:tab w:val="right" w:pos="6804"/>
        </w:tabs>
        <w:snapToGrid w:val="0"/>
        <w:ind w:left="1699" w:hangingChars="708" w:hanging="1699"/>
        <w:rPr>
          <w:rFonts w:ascii="Uniqlo Pro Regular - PL VERSION" w:eastAsia="MS PGothic" w:hAnsi="Uniqlo Pro Regular - PL VERSION"/>
          <w:bCs/>
          <w:lang w:val="pl-PL"/>
        </w:rPr>
      </w:pPr>
      <w:r w:rsidRPr="00CA7A97">
        <w:rPr>
          <w:rFonts w:ascii="Uniqlo Pro Regular - PL VERSION" w:eastAsia="MS PGothic" w:hAnsi="Uniqlo Pro Regular - PL VERSION"/>
          <w:bCs/>
          <w:lang w:val="pl-PL"/>
        </w:rPr>
        <w:t>Sweter z wełny jagnięcej z okrągłym dekoltem</w:t>
      </w:r>
      <w:r>
        <w:rPr>
          <w:rFonts w:ascii="Uniqlo Pro Regular - PL VERSION" w:eastAsia="MS PGothic" w:hAnsi="Uniqlo Pro Regular - PL VERSION"/>
          <w:bCs/>
          <w:lang w:val="pl-PL"/>
        </w:rPr>
        <w:t xml:space="preserve"> -</w:t>
      </w:r>
      <w:r w:rsidRPr="00CA7A97">
        <w:rPr>
          <w:rFonts w:ascii="Uniqlo Pro Regular - PL VERSION" w:eastAsia="MS PGothic" w:hAnsi="Uniqlo Pro Regular - PL VERSION"/>
          <w:bCs/>
          <w:lang w:val="pl-PL"/>
        </w:rPr>
        <w:t xml:space="preserve"> 4 kolory </w:t>
      </w:r>
    </w:p>
    <w:p w14:paraId="6894692F" w14:textId="516559DC" w:rsidR="00CA7A97" w:rsidRPr="00CA7A97" w:rsidRDefault="00CA7A97" w:rsidP="00CA7A97">
      <w:pPr>
        <w:numPr>
          <w:ilvl w:val="0"/>
          <w:numId w:val="12"/>
        </w:numPr>
        <w:tabs>
          <w:tab w:val="left" w:pos="426"/>
          <w:tab w:val="left" w:pos="4962"/>
          <w:tab w:val="right" w:pos="6804"/>
        </w:tabs>
        <w:snapToGrid w:val="0"/>
        <w:ind w:left="1699" w:hangingChars="708" w:hanging="1699"/>
        <w:rPr>
          <w:rFonts w:ascii="Uniqlo Pro Regular - PL VERSION" w:eastAsia="MS PGothic" w:hAnsi="Uniqlo Pro Regular - PL VERSION"/>
          <w:bCs/>
          <w:lang w:val="fr-FR"/>
        </w:rPr>
      </w:pPr>
      <w:proofErr w:type="spellStart"/>
      <w:r w:rsidRPr="00CA7A97">
        <w:rPr>
          <w:rFonts w:ascii="Uniqlo Pro Regular - PL VERSION" w:eastAsia="MS PGothic" w:hAnsi="Uniqlo Pro Regular - PL VERSION"/>
          <w:bCs/>
          <w:lang w:val="fr-FR"/>
        </w:rPr>
        <w:t>Czapka</w:t>
      </w:r>
      <w:proofErr w:type="spellEnd"/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</w:t>
      </w:r>
      <w:proofErr w:type="spellStart"/>
      <w:r w:rsidRPr="00CA7A97">
        <w:rPr>
          <w:rFonts w:ascii="Uniqlo Pro Regular - PL VERSION" w:eastAsia="MS PGothic" w:hAnsi="Uniqlo Pro Regular - PL VERSION"/>
          <w:bCs/>
          <w:lang w:val="fr-FR"/>
        </w:rPr>
        <w:t>dzianinowa</w:t>
      </w:r>
      <w:proofErr w:type="spellEnd"/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HEATTECH</w:t>
      </w:r>
      <w:r>
        <w:rPr>
          <w:rFonts w:ascii="Uniqlo Pro Regular - PL VERSION" w:eastAsia="MS PGothic" w:hAnsi="Uniqlo Pro Regular - PL VERSION"/>
          <w:bCs/>
          <w:lang w:val="fr-FR"/>
        </w:rPr>
        <w:t xml:space="preserve"> -</w:t>
      </w:r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4 </w:t>
      </w:r>
      <w:proofErr w:type="spellStart"/>
      <w:r w:rsidRPr="00CA7A97">
        <w:rPr>
          <w:rFonts w:ascii="Uniqlo Pro Regular - PL VERSION" w:eastAsia="MS PGothic" w:hAnsi="Uniqlo Pro Regular - PL VERSION"/>
          <w:bCs/>
          <w:lang w:val="fr-FR"/>
        </w:rPr>
        <w:t>kolory</w:t>
      </w:r>
      <w:proofErr w:type="spellEnd"/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</w:t>
      </w:r>
    </w:p>
    <w:p w14:paraId="20941D8C" w14:textId="6DE0FF1B" w:rsidR="00CA7A97" w:rsidRPr="00CA7A97" w:rsidRDefault="00CA7A97" w:rsidP="00CA7A97">
      <w:pPr>
        <w:numPr>
          <w:ilvl w:val="0"/>
          <w:numId w:val="12"/>
        </w:numPr>
        <w:tabs>
          <w:tab w:val="left" w:pos="426"/>
          <w:tab w:val="left" w:pos="4962"/>
          <w:tab w:val="right" w:pos="6804"/>
        </w:tabs>
        <w:snapToGrid w:val="0"/>
        <w:ind w:left="1699" w:hangingChars="708" w:hanging="1699"/>
        <w:rPr>
          <w:rFonts w:ascii="Uniqlo Pro Regular - PL VERSION" w:eastAsia="MS PGothic" w:hAnsi="Uniqlo Pro Regular - PL VERSION"/>
          <w:bCs/>
          <w:lang w:val="fr-FR"/>
        </w:rPr>
      </w:pPr>
      <w:proofErr w:type="spellStart"/>
      <w:r w:rsidRPr="00CA7A97">
        <w:rPr>
          <w:rFonts w:ascii="Uniqlo Pro Regular - PL VERSION" w:eastAsia="MS PGothic" w:hAnsi="Uniqlo Pro Regular - PL VERSION"/>
          <w:bCs/>
          <w:lang w:val="fr-FR"/>
        </w:rPr>
        <w:t>Szalik</w:t>
      </w:r>
      <w:proofErr w:type="spellEnd"/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</w:t>
      </w:r>
      <w:proofErr w:type="spellStart"/>
      <w:r w:rsidRPr="00CA7A97">
        <w:rPr>
          <w:rFonts w:ascii="Uniqlo Pro Regular - PL VERSION" w:eastAsia="MS PGothic" w:hAnsi="Uniqlo Pro Regular - PL VERSION"/>
          <w:bCs/>
          <w:lang w:val="fr-FR"/>
        </w:rPr>
        <w:t>dzianinowy</w:t>
      </w:r>
      <w:proofErr w:type="spellEnd"/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HEATTECH</w:t>
      </w:r>
      <w:r>
        <w:rPr>
          <w:rFonts w:ascii="Uniqlo Pro Regular - PL VERSION" w:eastAsia="MS PGothic" w:hAnsi="Uniqlo Pro Regular - PL VERSION"/>
          <w:bCs/>
          <w:lang w:val="fr-FR"/>
        </w:rPr>
        <w:t xml:space="preserve"> - </w:t>
      </w:r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4 </w:t>
      </w:r>
      <w:proofErr w:type="spellStart"/>
      <w:r w:rsidRPr="00CA7A97">
        <w:rPr>
          <w:rFonts w:ascii="Uniqlo Pro Regular - PL VERSION" w:eastAsia="MS PGothic" w:hAnsi="Uniqlo Pro Regular - PL VERSION"/>
          <w:bCs/>
          <w:lang w:val="fr-FR"/>
        </w:rPr>
        <w:t>kolory</w:t>
      </w:r>
      <w:proofErr w:type="spellEnd"/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</w:t>
      </w:r>
    </w:p>
    <w:p w14:paraId="6D3E45CB" w14:textId="06DE87C4" w:rsidR="00CA7A97" w:rsidRDefault="00CA7A97" w:rsidP="00CA7A97">
      <w:pPr>
        <w:numPr>
          <w:ilvl w:val="0"/>
          <w:numId w:val="12"/>
        </w:numPr>
        <w:tabs>
          <w:tab w:val="left" w:pos="426"/>
          <w:tab w:val="left" w:pos="4962"/>
          <w:tab w:val="right" w:pos="6804"/>
        </w:tabs>
        <w:snapToGrid w:val="0"/>
        <w:ind w:left="1699" w:hangingChars="708" w:hanging="1699"/>
        <w:rPr>
          <w:rFonts w:ascii="Uniqlo Pro Regular - PL VERSION" w:eastAsia="MS PGothic" w:hAnsi="Uniqlo Pro Regular - PL VERSION"/>
          <w:bCs/>
          <w:lang w:val="fr-FR"/>
        </w:rPr>
      </w:pPr>
      <w:proofErr w:type="spellStart"/>
      <w:r w:rsidRPr="00CA7A97">
        <w:rPr>
          <w:rFonts w:ascii="Uniqlo Pro Regular - PL VERSION" w:eastAsia="MS PGothic" w:hAnsi="Uniqlo Pro Regular - PL VERSION"/>
          <w:bCs/>
          <w:lang w:val="fr-FR"/>
        </w:rPr>
        <w:t>Rękawiczki</w:t>
      </w:r>
      <w:proofErr w:type="spellEnd"/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</w:t>
      </w:r>
      <w:proofErr w:type="spellStart"/>
      <w:r w:rsidRPr="00CA7A97">
        <w:rPr>
          <w:rFonts w:ascii="Uniqlo Pro Regular - PL VERSION" w:eastAsia="MS PGothic" w:hAnsi="Uniqlo Pro Regular - PL VERSION"/>
          <w:bCs/>
          <w:lang w:val="fr-FR"/>
        </w:rPr>
        <w:t>dzianinowe</w:t>
      </w:r>
      <w:proofErr w:type="spellEnd"/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HEATTECH</w:t>
      </w:r>
      <w:r>
        <w:rPr>
          <w:rFonts w:ascii="Uniqlo Pro Regular - PL VERSION" w:eastAsia="MS PGothic" w:hAnsi="Uniqlo Pro Regular - PL VERSION"/>
          <w:bCs/>
          <w:lang w:val="fr-FR"/>
        </w:rPr>
        <w:t xml:space="preserve"> - </w:t>
      </w:r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4 </w:t>
      </w:r>
      <w:proofErr w:type="spellStart"/>
      <w:r w:rsidRPr="00CA7A97">
        <w:rPr>
          <w:rFonts w:ascii="Uniqlo Pro Regular - PL VERSION" w:eastAsia="MS PGothic" w:hAnsi="Uniqlo Pro Regular - PL VERSION"/>
          <w:bCs/>
          <w:lang w:val="fr-FR"/>
        </w:rPr>
        <w:t>kolory</w:t>
      </w:r>
      <w:proofErr w:type="spellEnd"/>
      <w:r w:rsidRPr="00CA7A97">
        <w:rPr>
          <w:rFonts w:ascii="Uniqlo Pro Regular - PL VERSION" w:eastAsia="MS PGothic" w:hAnsi="Uniqlo Pro Regular - PL VERSION"/>
          <w:bCs/>
          <w:lang w:val="fr-FR"/>
        </w:rPr>
        <w:t xml:space="preserve"> </w:t>
      </w:r>
    </w:p>
    <w:p w14:paraId="15403A01" w14:textId="77777777" w:rsidR="00CA7A97" w:rsidRDefault="00CA7A97" w:rsidP="00CA7A97">
      <w:pPr>
        <w:tabs>
          <w:tab w:val="left" w:pos="426"/>
          <w:tab w:val="left" w:pos="4962"/>
          <w:tab w:val="right" w:pos="6804"/>
        </w:tabs>
        <w:snapToGrid w:val="0"/>
        <w:rPr>
          <w:rFonts w:ascii="Uniqlo Pro Regular - PL VERSION" w:eastAsia="MS PGothic" w:hAnsi="Uniqlo Pro Regular - PL VERSION"/>
          <w:bCs/>
          <w:lang w:val="fr-FR"/>
        </w:rPr>
      </w:pPr>
    </w:p>
    <w:p w14:paraId="182BF3E1" w14:textId="77777777" w:rsidR="00CA7A97" w:rsidRPr="00CA7A97" w:rsidRDefault="00CA7A97" w:rsidP="00CA7A97">
      <w:pPr>
        <w:tabs>
          <w:tab w:val="left" w:pos="426"/>
          <w:tab w:val="left" w:pos="4962"/>
          <w:tab w:val="right" w:pos="6804"/>
        </w:tabs>
        <w:snapToGrid w:val="0"/>
        <w:rPr>
          <w:rFonts w:ascii="Uniqlo Pro Regular - PL VERSION" w:eastAsia="MS PGothic" w:hAnsi="Uniqlo Pro Regular - PL VERSION"/>
          <w:b/>
          <w:bCs/>
          <w:lang w:val="fr-FR"/>
        </w:rPr>
      </w:pPr>
      <w:proofErr w:type="spellStart"/>
      <w:r w:rsidRPr="00CA7A97">
        <w:rPr>
          <w:rFonts w:ascii="Uniqlo Pro Regular - PL VERSION" w:eastAsia="MS PGothic" w:hAnsi="Uniqlo Pro Regular - PL VERSION"/>
          <w:b/>
          <w:bCs/>
          <w:lang w:val="fr-FR"/>
        </w:rPr>
        <w:t>Dla</w:t>
      </w:r>
      <w:proofErr w:type="spellEnd"/>
      <w:r w:rsidRPr="00CA7A97">
        <w:rPr>
          <w:rFonts w:ascii="Uniqlo Pro Regular - PL VERSION" w:eastAsia="MS PGothic" w:hAnsi="Uniqlo Pro Regular - PL VERSION"/>
          <w:b/>
          <w:bCs/>
          <w:lang w:val="fr-FR"/>
        </w:rPr>
        <w:t xml:space="preserve"> </w:t>
      </w:r>
      <w:proofErr w:type="spellStart"/>
      <w:proofErr w:type="gramStart"/>
      <w:r w:rsidRPr="00CA7A97">
        <w:rPr>
          <w:rFonts w:ascii="Uniqlo Pro Regular - PL VERSION" w:eastAsia="MS PGothic" w:hAnsi="Uniqlo Pro Regular - PL VERSION"/>
          <w:b/>
          <w:bCs/>
          <w:lang w:val="fr-FR"/>
        </w:rPr>
        <w:t>dzieci</w:t>
      </w:r>
      <w:proofErr w:type="spellEnd"/>
      <w:r w:rsidRPr="00CA7A97">
        <w:rPr>
          <w:rFonts w:ascii="Uniqlo Pro Regular - PL VERSION" w:eastAsia="MS PGothic" w:hAnsi="Uniqlo Pro Regular - PL VERSION"/>
          <w:b/>
          <w:bCs/>
          <w:lang w:val="fr-FR"/>
        </w:rPr>
        <w:t>:</w:t>
      </w:r>
      <w:proofErr w:type="gramEnd"/>
    </w:p>
    <w:p w14:paraId="6937CD1C" w14:textId="15D50886" w:rsidR="00CA7A97" w:rsidRPr="00CA7A97" w:rsidRDefault="00CA7A97" w:rsidP="00CA7A97">
      <w:pPr>
        <w:numPr>
          <w:ilvl w:val="0"/>
          <w:numId w:val="13"/>
        </w:numPr>
        <w:tabs>
          <w:tab w:val="left" w:pos="426"/>
          <w:tab w:val="left" w:pos="4962"/>
          <w:tab w:val="right" w:pos="6804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  <w:r w:rsidRPr="00CA7A97">
        <w:rPr>
          <w:rFonts w:ascii="Uniqlo Pro Regular - PL VERSION" w:eastAsia="MS PGothic" w:hAnsi="Uniqlo Pro Regular - PL VERSION"/>
          <w:bCs/>
          <w:lang w:val="pl-PL"/>
        </w:rPr>
        <w:t>Sweter z przędzy Souffle Yarn</w:t>
      </w:r>
      <w:r w:rsidRPr="00CA7A97">
        <w:rPr>
          <w:rFonts w:ascii="Cambria Math" w:eastAsia="MS PGothic" w:hAnsi="Cambria Math" w:cs="Cambria Math"/>
          <w:bCs/>
          <w:lang w:val="pl-PL"/>
        </w:rPr>
        <w:t>™</w:t>
      </w:r>
      <w:r w:rsidRPr="00CA7A97">
        <w:rPr>
          <w:rFonts w:ascii="Uniqlo Pro Regular - PL VERSION" w:eastAsia="MS PGothic" w:hAnsi="Uniqlo Pro Regular - PL VERSION"/>
          <w:bCs/>
          <w:lang w:val="pl-PL"/>
        </w:rPr>
        <w:t xml:space="preserve"> z okr</w:t>
      </w:r>
      <w:r w:rsidRPr="00CA7A97">
        <w:rPr>
          <w:rFonts w:ascii="Uniqlo Pro Regular - PL VERSION" w:eastAsia="MS PGothic" w:hAnsi="Uniqlo Pro Regular - PL VERSION" w:cs="Uniqlo Pro Regular - PL VERSION"/>
          <w:bCs/>
          <w:lang w:val="pl-PL"/>
        </w:rPr>
        <w:t>ą</w:t>
      </w:r>
      <w:r w:rsidRPr="00CA7A97">
        <w:rPr>
          <w:rFonts w:ascii="Uniqlo Pro Regular - PL VERSION" w:eastAsia="MS PGothic" w:hAnsi="Uniqlo Pro Regular - PL VERSION"/>
          <w:bCs/>
          <w:lang w:val="pl-PL"/>
        </w:rPr>
        <w:t>g</w:t>
      </w:r>
      <w:r w:rsidRPr="00CA7A97">
        <w:rPr>
          <w:rFonts w:ascii="Uniqlo Pro Regular - PL VERSION" w:eastAsia="MS PGothic" w:hAnsi="Uniqlo Pro Regular - PL VERSION" w:cs="Uniqlo Pro Regular - PL VERSION"/>
          <w:bCs/>
          <w:lang w:val="pl-PL"/>
        </w:rPr>
        <w:t>ł</w:t>
      </w:r>
      <w:r w:rsidRPr="00CA7A97">
        <w:rPr>
          <w:rFonts w:ascii="Uniqlo Pro Regular - PL VERSION" w:eastAsia="MS PGothic" w:hAnsi="Uniqlo Pro Regular - PL VERSION"/>
          <w:bCs/>
          <w:lang w:val="pl-PL"/>
        </w:rPr>
        <w:t xml:space="preserve">ym dekoltem - 3 kolory </w:t>
      </w:r>
    </w:p>
    <w:p w14:paraId="1CC4AB3A" w14:textId="2A84A2F4" w:rsidR="00CA7A97" w:rsidRPr="00CA7A97" w:rsidRDefault="00CA7A97" w:rsidP="00CA7A97">
      <w:pPr>
        <w:numPr>
          <w:ilvl w:val="0"/>
          <w:numId w:val="13"/>
        </w:numPr>
        <w:tabs>
          <w:tab w:val="left" w:pos="426"/>
          <w:tab w:val="left" w:pos="4962"/>
          <w:tab w:val="right" w:pos="6804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  <w:r w:rsidRPr="00CA7A97">
        <w:rPr>
          <w:rFonts w:ascii="Uniqlo Pro Regular - PL VERSION" w:eastAsia="MS PGothic" w:hAnsi="Uniqlo Pro Regular - PL VERSION"/>
          <w:bCs/>
          <w:lang w:val="pl-PL"/>
        </w:rPr>
        <w:t>Czapka dzianinowa HEATTECH Souffle Yarn</w:t>
      </w:r>
      <w:r w:rsidRPr="00CA7A97">
        <w:rPr>
          <w:rFonts w:ascii="Cambria Math" w:eastAsia="MS PGothic" w:hAnsi="Cambria Math" w:cs="Cambria Math"/>
          <w:bCs/>
          <w:lang w:val="pl-PL"/>
        </w:rPr>
        <w:t>™</w:t>
      </w:r>
      <w:r w:rsidRPr="00CA7A97">
        <w:rPr>
          <w:rFonts w:ascii="Uniqlo Pro Regular - PL VERSION" w:eastAsia="MS PGothic" w:hAnsi="Uniqlo Pro Regular - PL VERSION"/>
          <w:bCs/>
          <w:lang w:val="pl-PL"/>
        </w:rPr>
        <w:t xml:space="preserve"> - 3 kolory </w:t>
      </w:r>
    </w:p>
    <w:p w14:paraId="3FE993CE" w14:textId="3A0B590E" w:rsidR="00CA7A97" w:rsidRPr="00CA7A97" w:rsidRDefault="00CA7A97" w:rsidP="00CA7A97">
      <w:pPr>
        <w:numPr>
          <w:ilvl w:val="0"/>
          <w:numId w:val="13"/>
        </w:numPr>
        <w:tabs>
          <w:tab w:val="left" w:pos="426"/>
          <w:tab w:val="left" w:pos="4962"/>
          <w:tab w:val="right" w:pos="6804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  <w:r w:rsidRPr="00CA7A97">
        <w:rPr>
          <w:rFonts w:ascii="Uniqlo Pro Regular - PL VERSION" w:eastAsia="MS PGothic" w:hAnsi="Uniqlo Pro Regular - PL VERSION"/>
          <w:bCs/>
          <w:lang w:val="pl-PL"/>
        </w:rPr>
        <w:t>Komin dzianinowy HEATTECH Souffle Yarn</w:t>
      </w:r>
      <w:r w:rsidRPr="00CA7A97">
        <w:rPr>
          <w:rFonts w:ascii="Cambria Math" w:eastAsia="MS PGothic" w:hAnsi="Cambria Math" w:cs="Cambria Math"/>
          <w:bCs/>
          <w:lang w:val="pl-PL"/>
        </w:rPr>
        <w:t>™</w:t>
      </w:r>
      <w:r>
        <w:rPr>
          <w:rFonts w:ascii="Uniqlo Pro Regular - PL VERSION" w:eastAsia="MS PGothic" w:hAnsi="Uniqlo Pro Regular - PL VERSION"/>
          <w:bCs/>
          <w:lang w:val="pl-PL"/>
        </w:rPr>
        <w:t xml:space="preserve"> -</w:t>
      </w:r>
      <w:r w:rsidRPr="00CA7A97">
        <w:rPr>
          <w:rFonts w:ascii="Uniqlo Pro Regular - PL VERSION" w:eastAsia="MS PGothic" w:hAnsi="Uniqlo Pro Regular - PL VERSION"/>
          <w:bCs/>
          <w:lang w:val="pl-PL"/>
        </w:rPr>
        <w:t xml:space="preserve"> 3 kolory </w:t>
      </w:r>
    </w:p>
    <w:p w14:paraId="7ED82777" w14:textId="30B14A59" w:rsidR="00CA7A97" w:rsidRPr="00CA7A97" w:rsidRDefault="00CA7A97" w:rsidP="00CA7A97">
      <w:pPr>
        <w:numPr>
          <w:ilvl w:val="0"/>
          <w:numId w:val="13"/>
        </w:numPr>
        <w:tabs>
          <w:tab w:val="left" w:pos="426"/>
          <w:tab w:val="left" w:pos="4962"/>
          <w:tab w:val="right" w:pos="6804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  <w:r w:rsidRPr="00CA7A97">
        <w:rPr>
          <w:rFonts w:ascii="Uniqlo Pro Regular - PL VERSION" w:eastAsia="MS PGothic" w:hAnsi="Uniqlo Pro Regular - PL VERSION"/>
          <w:bCs/>
          <w:lang w:val="pl-PL"/>
        </w:rPr>
        <w:t>Mitenki dzianinowe HEATTECH Souffle Yarn</w:t>
      </w:r>
      <w:r w:rsidRPr="00CA7A97">
        <w:rPr>
          <w:rFonts w:ascii="Cambria Math" w:eastAsia="MS PGothic" w:hAnsi="Cambria Math" w:cs="Cambria Math"/>
          <w:bCs/>
          <w:lang w:val="pl-PL"/>
        </w:rPr>
        <w:t>™</w:t>
      </w:r>
      <w:r>
        <w:rPr>
          <w:rFonts w:ascii="Uniqlo Pro Regular - PL VERSION" w:eastAsia="MS PGothic" w:hAnsi="Uniqlo Pro Regular - PL VERSION"/>
          <w:bCs/>
          <w:lang w:val="pl-PL"/>
        </w:rPr>
        <w:t xml:space="preserve"> - </w:t>
      </w:r>
      <w:r w:rsidRPr="00CA7A97">
        <w:rPr>
          <w:rFonts w:ascii="Uniqlo Pro Regular - PL VERSION" w:eastAsia="MS PGothic" w:hAnsi="Uniqlo Pro Regular - PL VERSION"/>
          <w:bCs/>
          <w:lang w:val="pl-PL"/>
        </w:rPr>
        <w:t xml:space="preserve">3 kolory </w:t>
      </w:r>
    </w:p>
    <w:p w14:paraId="3633B574" w14:textId="77777777" w:rsidR="00CA7A97" w:rsidRDefault="00CA7A97" w:rsidP="00CA7A97">
      <w:pPr>
        <w:tabs>
          <w:tab w:val="left" w:pos="426"/>
          <w:tab w:val="left" w:pos="4962"/>
          <w:tab w:val="right" w:pos="6804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</w:p>
    <w:p w14:paraId="7248CB8E" w14:textId="1740E97E" w:rsidR="00BC44F0" w:rsidRPr="00CA7A97" w:rsidRDefault="00BC44F0" w:rsidP="00CA7A97">
      <w:pPr>
        <w:tabs>
          <w:tab w:val="left" w:pos="426"/>
          <w:tab w:val="left" w:pos="4962"/>
          <w:tab w:val="right" w:pos="6804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  <w:r w:rsidRPr="00BC44F0">
        <w:rPr>
          <w:rFonts w:ascii="Uniqlo Pro Regular - PL VERSION" w:eastAsia="MS PGothic" w:hAnsi="Uniqlo Pro Regular - PL VERSION"/>
          <w:bCs/>
          <w:lang w:val="pl-PL"/>
        </w:rPr>
        <w:t xml:space="preserve">Dostępność: sklepy </w:t>
      </w:r>
      <w:r>
        <w:rPr>
          <w:rFonts w:ascii="Uniqlo Pro Regular - PL VERSION" w:eastAsia="MS PGothic" w:hAnsi="Uniqlo Pro Regular - PL VERSION"/>
          <w:bCs/>
          <w:lang w:val="pl-PL"/>
        </w:rPr>
        <w:t xml:space="preserve">stacjonarne </w:t>
      </w:r>
      <w:r w:rsidRPr="00BC44F0">
        <w:rPr>
          <w:rFonts w:ascii="Uniqlo Pro Regular - PL VERSION" w:eastAsia="MS PGothic" w:hAnsi="Uniqlo Pro Regular - PL VERSION"/>
          <w:bCs/>
          <w:lang w:val="pl-PL"/>
        </w:rPr>
        <w:t>UNIQLO oraz sklep internetowy uniqlo.com</w:t>
      </w:r>
    </w:p>
    <w:p w14:paraId="19720CAB" w14:textId="77777777" w:rsidR="00CA7A97" w:rsidRPr="00EC3507" w:rsidRDefault="00CA7A97" w:rsidP="003C08E1">
      <w:pPr>
        <w:tabs>
          <w:tab w:val="left" w:pos="426"/>
          <w:tab w:val="left" w:pos="4962"/>
          <w:tab w:val="right" w:pos="6804"/>
        </w:tabs>
        <w:snapToGrid w:val="0"/>
        <w:ind w:left="1699" w:hangingChars="708" w:hanging="1699"/>
        <w:rPr>
          <w:rFonts w:ascii="Cambria" w:eastAsia="MS PGothic" w:hAnsi="Cambria"/>
          <w:bCs/>
          <w:lang w:val="pl-PL"/>
        </w:rPr>
      </w:pPr>
    </w:p>
    <w:p w14:paraId="600DD9B6" w14:textId="521F8D26" w:rsidR="00680D39" w:rsidRPr="00EC3507" w:rsidRDefault="00CA7A97" w:rsidP="60952080">
      <w:pPr>
        <w:tabs>
          <w:tab w:val="left" w:pos="426"/>
        </w:tabs>
        <w:rPr>
          <w:rFonts w:ascii="Uniqlo Pro Regular - PL VERSION" w:hAnsi="Uniqlo Pro Regular - PL VERSION"/>
          <w:lang w:val="pl-PL"/>
        </w:rPr>
      </w:pPr>
      <w:r w:rsidRPr="00EC3507">
        <w:rPr>
          <w:rFonts w:ascii="Uniqlo Pro Regular - PL VERSION" w:eastAsia="MS PGothic" w:hAnsi="Uniqlo Pro Regular - PL VERSION"/>
          <w:lang w:val="pl-PL"/>
        </w:rPr>
        <w:t>Oficjalna strona</w:t>
      </w:r>
      <w:r w:rsidR="0054301F" w:rsidRPr="00EC3507">
        <w:rPr>
          <w:rFonts w:ascii="Uniqlo Pro Regular - PL VERSION" w:eastAsia="MS PGothic" w:hAnsi="Uniqlo Pro Regular - PL VERSION"/>
          <w:lang w:val="pl-PL"/>
        </w:rPr>
        <w:t>:</w:t>
      </w:r>
      <w:r w:rsidR="00153086" w:rsidRPr="00EC3507">
        <w:rPr>
          <w:rFonts w:ascii="Uniqlo Pro Regular - PL VERSION" w:eastAsia="MS PGothic" w:hAnsi="Uniqlo Pro Regular - PL VERSION"/>
          <w:lang w:val="pl-PL"/>
        </w:rPr>
        <w:t xml:space="preserve"> </w:t>
      </w:r>
      <w:hyperlink r:id="rId11" w:history="1">
        <w:r w:rsidR="00680D39" w:rsidRPr="00EC3507">
          <w:rPr>
            <w:rStyle w:val="Hyperlink"/>
            <w:rFonts w:ascii="Uniqlo Pro Regular - PL VERSION" w:eastAsia="MS PGothic" w:hAnsi="Uniqlo Pro Regular - PL VERSION"/>
            <w:lang w:val="pl-PL"/>
          </w:rPr>
          <w:t>https://www.uniqlo.com/jp/ja/special-feature/cp/kaws-winter</w:t>
        </w:r>
      </w:hyperlink>
    </w:p>
    <w:p w14:paraId="2DD41674" w14:textId="77777777" w:rsidR="00BC44F0" w:rsidRPr="00EC3507" w:rsidRDefault="00BC44F0" w:rsidP="60952080">
      <w:pPr>
        <w:tabs>
          <w:tab w:val="left" w:pos="426"/>
        </w:tabs>
        <w:rPr>
          <w:rFonts w:ascii="Uniqlo Pro Regular - PL VERSION" w:eastAsia="MS PGothic" w:hAnsi="Uniqlo Pro Regular - PL VERSION"/>
          <w:highlight w:val="yellow"/>
          <w:lang w:val="pl-PL"/>
        </w:rPr>
      </w:pPr>
    </w:p>
    <w:p w14:paraId="0D60AA2D" w14:textId="62A55C2B" w:rsidR="00336116" w:rsidRPr="00EC3507" w:rsidRDefault="00BC44F0" w:rsidP="002C3683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lang w:val="pl-PL"/>
        </w:rPr>
      </w:pP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Przegl</w:t>
      </w:r>
      <w:r w:rsidRPr="00EC3507">
        <w:rPr>
          <w:rFonts w:ascii="Uniqlo Pro Regular - PL VERSION" w:eastAsia="MS PGothic" w:hAnsi="Uniqlo Pro Regular - PL VERSION" w:cs="Cambria"/>
          <w:b/>
          <w:bCs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d kolekcji</w:t>
      </w:r>
    </w:p>
    <w:p w14:paraId="0E080DA6" w14:textId="77777777" w:rsidR="00BC44F0" w:rsidRPr="00EC3507" w:rsidRDefault="00BC44F0" w:rsidP="002C3683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lang w:val="pl-PL"/>
        </w:rPr>
      </w:pPr>
    </w:p>
    <w:p w14:paraId="472DF80E" w14:textId="3AF5AE84" w:rsidR="002C3683" w:rsidRPr="00EC3507" w:rsidRDefault="00107D9E" w:rsidP="002C3683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lang w:val="pl-PL"/>
        </w:rPr>
      </w:pPr>
      <w:bookmarkStart w:id="1" w:name="_Hlk211510588"/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&lt;</w:t>
      </w:r>
      <w:r w:rsidR="00BC44F0" w:rsidRPr="00EC3507">
        <w:rPr>
          <w:rFonts w:ascii="Uniqlo Pro Regular - PL VERSION" w:eastAsia="MS PGothic" w:hAnsi="Uniqlo Pro Regular - PL VERSION"/>
          <w:b/>
          <w:bCs/>
          <w:lang w:val="pl-PL"/>
        </w:rPr>
        <w:t>DOROŚLI</w:t>
      </w:r>
      <w:r w:rsidRPr="00EC3507">
        <w:rPr>
          <w:rFonts w:ascii="Uniqlo Pro Regular - PL VERSION" w:eastAsia="MS PGothic" w:hAnsi="Uniqlo Pro Regular - PL VERSION"/>
          <w:b/>
          <w:bCs/>
          <w:lang w:val="pl-PL"/>
        </w:rPr>
        <w:t>&gt;</w:t>
      </w:r>
    </w:p>
    <w:p w14:paraId="213C2596" w14:textId="7ED3599F" w:rsidR="004D6E28" w:rsidRPr="00EC3507" w:rsidRDefault="001062F9" w:rsidP="002C3683">
      <w:pPr>
        <w:tabs>
          <w:tab w:val="left" w:pos="426"/>
        </w:tabs>
        <w:snapToGrid w:val="0"/>
        <w:rPr>
          <w:rFonts w:ascii="UniqloRegular" w:eastAsia="MS PGothic" w:hAnsi="UniqloRegular"/>
          <w:b/>
          <w:bCs/>
          <w:lang w:val="pl-PL"/>
        </w:rPr>
      </w:pPr>
      <w:r>
        <w:rPr>
          <w:rFonts w:ascii="UniqloRegular" w:eastAsia="MS PGothic" w:hAnsi="UniqloRegular"/>
          <w:bCs/>
          <w:noProof/>
        </w:rPr>
        <w:drawing>
          <wp:anchor distT="0" distB="0" distL="114300" distR="114300" simplePos="0" relativeHeight="251658242" behindDoc="0" locked="0" layoutInCell="1" allowOverlap="1" wp14:anchorId="2E9D919C" wp14:editId="4B07B91D">
            <wp:simplePos x="0" y="0"/>
            <wp:positionH relativeFrom="column">
              <wp:posOffset>2745639</wp:posOffset>
            </wp:positionH>
            <wp:positionV relativeFrom="paragraph">
              <wp:posOffset>216006</wp:posOffset>
            </wp:positionV>
            <wp:extent cx="3138170" cy="993140"/>
            <wp:effectExtent l="0" t="0" r="5080" b="0"/>
            <wp:wrapSquare wrapText="bothSides"/>
            <wp:docPr id="6552631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niqloRegular" w:eastAsia="MS PGothic" w:hAnsi="UniqloRegular"/>
          <w:bCs/>
          <w:noProof/>
        </w:rPr>
        <w:drawing>
          <wp:anchor distT="0" distB="0" distL="114300" distR="114300" simplePos="0" relativeHeight="251658243" behindDoc="0" locked="0" layoutInCell="1" allowOverlap="1" wp14:anchorId="1F5919C3" wp14:editId="2B14DFAD">
            <wp:simplePos x="0" y="0"/>
            <wp:positionH relativeFrom="column">
              <wp:posOffset>-5080</wp:posOffset>
            </wp:positionH>
            <wp:positionV relativeFrom="paragraph">
              <wp:posOffset>210185</wp:posOffset>
            </wp:positionV>
            <wp:extent cx="2346960" cy="998855"/>
            <wp:effectExtent l="0" t="0" r="0" b="0"/>
            <wp:wrapSquare wrapText="bothSides"/>
            <wp:docPr id="20765424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5FFF50" wp14:editId="28FA72DA">
                <wp:simplePos x="0" y="0"/>
                <wp:positionH relativeFrom="column">
                  <wp:posOffset>-5080</wp:posOffset>
                </wp:positionH>
                <wp:positionV relativeFrom="paragraph">
                  <wp:posOffset>70999</wp:posOffset>
                </wp:positionV>
                <wp:extent cx="1828800" cy="1828800"/>
                <wp:effectExtent l="0" t="0" r="0" b="5715"/>
                <wp:wrapSquare wrapText="bothSides"/>
                <wp:docPr id="3421374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A0DC0" w14:textId="77777777" w:rsidR="00D72115" w:rsidRPr="004E70B5" w:rsidRDefault="00D72115">
                            <w:pPr>
                              <w:tabs>
                                <w:tab w:val="left" w:pos="426"/>
                              </w:tabs>
                              <w:snapToGrid w:val="0"/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</w:pPr>
                            <w:r w:rsidRPr="00C96B23"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  <w:t>Cashmere Crew Neck Sweater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FFF50" id="テキスト ボックス 1" o:spid="_x0000_s1027" type="#_x0000_t202" style="position:absolute;left:0;text-align:left;margin-left:-.4pt;margin-top:5.6pt;width:2in;height:2in;z-index:2516582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" filled="f" stroked="f" strokeweight=".5pt">
                <v:textbox style="mso-fit-shape-to-text:t" inset="5.85pt,.7pt,5.85pt,.7pt">
                  <w:txbxContent>
                    <w:p w14:paraId="0E1A0DC0" w14:textId="77777777" w:rsidR="00D72115" w:rsidRPr="004E70B5" w:rsidRDefault="00D72115">
                      <w:pPr>
                        <w:tabs>
                          <w:tab w:val="left" w:pos="426"/>
                        </w:tabs>
                        <w:snapToGrid w:val="0"/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</w:pPr>
                      <w:r w:rsidRPr="00C96B23"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  <w:t>Cashmere Crew Neck Sweater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03E8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9505F72" wp14:editId="7B64A69C">
                <wp:simplePos x="0" y="0"/>
                <wp:positionH relativeFrom="column">
                  <wp:posOffset>2706511</wp:posOffset>
                </wp:positionH>
                <wp:positionV relativeFrom="paragraph">
                  <wp:posOffset>83290</wp:posOffset>
                </wp:positionV>
                <wp:extent cx="1828800" cy="1828800"/>
                <wp:effectExtent l="0" t="0" r="0" b="5715"/>
                <wp:wrapSquare wrapText="bothSides"/>
                <wp:docPr id="12854671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DC50A" w14:textId="3F87D1B0" w:rsidR="00D72115" w:rsidRPr="004E70B5" w:rsidRDefault="00D72115" w:rsidP="00D72115">
                            <w:pPr>
                              <w:tabs>
                                <w:tab w:val="left" w:pos="426"/>
                              </w:tabs>
                              <w:snapToGrid w:val="0"/>
                              <w:jc w:val="left"/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</w:pPr>
                            <w:r w:rsidRPr="00C96B23"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  <w:t>Lambswool Crew Neck Sweater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05F72" id="_x0000_s1028" type="#_x0000_t202" style="position:absolute;left:0;text-align:left;margin-left:213.1pt;margin-top:6.55pt;width:2in;height:2in;z-index:25165824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" filled="f" stroked="f" strokeweight=".5pt">
                <v:textbox style="mso-fit-shape-to-text:t" inset="5.85pt,.7pt,5.85pt,.7pt">
                  <w:txbxContent>
                    <w:p w14:paraId="5D5DC50A" w14:textId="3F87D1B0" w:rsidR="00D72115" w:rsidRPr="004E70B5" w:rsidRDefault="00D72115" w:rsidP="00D72115">
                      <w:pPr>
                        <w:tabs>
                          <w:tab w:val="left" w:pos="426"/>
                        </w:tabs>
                        <w:snapToGrid w:val="0"/>
                        <w:jc w:val="left"/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</w:pPr>
                      <w:r w:rsidRPr="00C96B23"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  <w:t>Lambswool Crew Neck Sweater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6C9779" w14:textId="681B4E0A" w:rsidR="003D1F62" w:rsidRPr="00EC3507" w:rsidRDefault="00D72115" w:rsidP="002C3683">
      <w:pPr>
        <w:tabs>
          <w:tab w:val="left" w:pos="426"/>
        </w:tabs>
        <w:snapToGrid w:val="0"/>
        <w:rPr>
          <w:rFonts w:ascii="UniqloRegular" w:eastAsia="MS PGothic" w:hAnsi="UniqloRegular"/>
          <w:bCs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0F72DF2" wp14:editId="2255BF52">
                <wp:simplePos x="0" y="0"/>
                <wp:positionH relativeFrom="column">
                  <wp:posOffset>9314</wp:posOffset>
                </wp:positionH>
                <wp:positionV relativeFrom="paragraph">
                  <wp:posOffset>1089660</wp:posOffset>
                </wp:positionV>
                <wp:extent cx="1828800" cy="1828800"/>
                <wp:effectExtent l="0" t="0" r="0" b="5715"/>
                <wp:wrapSquare wrapText="bothSides"/>
                <wp:docPr id="8760958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95F8D" w14:textId="6E6A1782" w:rsidR="00D72115" w:rsidRPr="004E70B5" w:rsidRDefault="00E60F37" w:rsidP="00D72115">
                            <w:pPr>
                              <w:tabs>
                                <w:tab w:val="left" w:pos="426"/>
                              </w:tabs>
                              <w:snapToGrid w:val="0"/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</w:pPr>
                            <w:r w:rsidRPr="00E60F37"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  <w:t>HEATTECH Accessories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72DF2" id="_x0000_s1029" type="#_x0000_t202" style="position:absolute;left:0;text-align:left;margin-left:.75pt;margin-top:85.8pt;width:2in;height:2in;z-index:25165824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" filled="f" stroked="f" strokeweight=".5pt">
                <v:textbox style="mso-fit-shape-to-text:t" inset="5.85pt,.7pt,5.85pt,.7pt">
                  <w:txbxContent>
                    <w:p w14:paraId="6E395F8D" w14:textId="6E6A1782" w:rsidR="00D72115" w:rsidRPr="004E70B5" w:rsidRDefault="00E60F37" w:rsidP="00D72115">
                      <w:pPr>
                        <w:tabs>
                          <w:tab w:val="left" w:pos="426"/>
                        </w:tabs>
                        <w:snapToGrid w:val="0"/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</w:pPr>
                      <w:r w:rsidRPr="00E60F37"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  <w:t>HEATTECH Accessories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8D6FD0" w14:textId="60FE14B7" w:rsidR="003D1F62" w:rsidRPr="00EC3507" w:rsidRDefault="003403E8" w:rsidP="002C3683">
      <w:pPr>
        <w:tabs>
          <w:tab w:val="left" w:pos="426"/>
        </w:tabs>
        <w:snapToGrid w:val="0"/>
        <w:rPr>
          <w:rFonts w:ascii="UniqloRegular" w:eastAsia="MS PGothic" w:hAnsi="UniqloRegular"/>
          <w:bCs/>
          <w:lang w:val="pl-PL"/>
        </w:rPr>
      </w:pPr>
      <w:r>
        <w:rPr>
          <w:rFonts w:ascii="UniqloRegular" w:eastAsia="MS PGothic" w:hAnsi="UniqloRegular"/>
          <w:bCs/>
          <w:noProof/>
        </w:rPr>
        <w:drawing>
          <wp:anchor distT="0" distB="0" distL="114300" distR="114300" simplePos="0" relativeHeight="251658247" behindDoc="0" locked="0" layoutInCell="1" allowOverlap="1" wp14:anchorId="350106FC" wp14:editId="6FD588BD">
            <wp:simplePos x="0" y="0"/>
            <wp:positionH relativeFrom="column">
              <wp:posOffset>5715</wp:posOffset>
            </wp:positionH>
            <wp:positionV relativeFrom="paragraph">
              <wp:posOffset>8255</wp:posOffset>
            </wp:positionV>
            <wp:extent cx="3116580" cy="989330"/>
            <wp:effectExtent l="0" t="0" r="7620" b="1270"/>
            <wp:wrapSquare wrapText="bothSides"/>
            <wp:docPr id="490018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E3340" w14:textId="1A5FC23A" w:rsidR="00531AA7" w:rsidRPr="00EC3507" w:rsidRDefault="00531AA7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3118BB62" w14:textId="68D96D98" w:rsidR="00531AA7" w:rsidRPr="00EC3507" w:rsidRDefault="00531AA7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5AC69D10" w14:textId="27610657" w:rsidR="00531AA7" w:rsidRPr="00EC3507" w:rsidRDefault="00531AA7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3EE3D4D5" w14:textId="07EDF916" w:rsidR="00531AA7" w:rsidRPr="00EC3507" w:rsidRDefault="00531AA7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5CB200E8" w14:textId="17DF5CAD" w:rsidR="00531AA7" w:rsidRPr="00EC3507" w:rsidRDefault="00531AA7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7903DF03" w14:textId="2C0F54AA" w:rsidR="00460907" w:rsidRPr="00EC3507" w:rsidRDefault="00460907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5E705A26" w14:textId="7DB12B0F" w:rsidR="00460907" w:rsidRPr="00EC3507" w:rsidRDefault="00460907" w:rsidP="00460907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14"/>
          <w:szCs w:val="14"/>
          <w:lang w:val="pl-PL"/>
        </w:rPr>
      </w:pPr>
    </w:p>
    <w:p w14:paraId="5807D5AC" w14:textId="32707012" w:rsidR="00460907" w:rsidRPr="00EC3507" w:rsidRDefault="00460907" w:rsidP="00460907">
      <w:pPr>
        <w:tabs>
          <w:tab w:val="left" w:pos="426"/>
        </w:tabs>
        <w:snapToGrid w:val="0"/>
        <w:rPr>
          <w:rFonts w:ascii="UniqloRegular" w:eastAsia="MS PGothic" w:hAnsi="UniqloRegular"/>
          <w:b/>
          <w:bCs/>
          <w:lang w:val="pl-PL"/>
        </w:rPr>
      </w:pPr>
      <w:r w:rsidRPr="00EC3507">
        <w:rPr>
          <w:rFonts w:ascii="UniqloRegular" w:eastAsia="MS PGothic" w:hAnsi="UniqloRegular" w:hint="eastAsia"/>
          <w:b/>
          <w:bCs/>
          <w:lang w:val="pl-PL"/>
        </w:rPr>
        <w:t>&lt;</w:t>
      </w:r>
      <w:r w:rsidR="00BC44F0" w:rsidRPr="00EC3507">
        <w:rPr>
          <w:rFonts w:ascii="UniqloRegular" w:eastAsia="MS PGothic" w:hAnsi="UniqloRegular"/>
          <w:b/>
          <w:bCs/>
          <w:lang w:val="pl-PL"/>
        </w:rPr>
        <w:t>DZIECI</w:t>
      </w:r>
      <w:r w:rsidRPr="00EC3507">
        <w:rPr>
          <w:rFonts w:ascii="UniqloRegular" w:eastAsia="MS PGothic" w:hAnsi="UniqloRegular" w:hint="eastAsia"/>
          <w:b/>
          <w:bCs/>
          <w:lang w:val="pl-PL"/>
        </w:rPr>
        <w:t>&gt;</w:t>
      </w:r>
    </w:p>
    <w:p w14:paraId="173F4B6F" w14:textId="0B6D069D" w:rsidR="00460907" w:rsidRPr="00EC3507" w:rsidRDefault="001062F9" w:rsidP="001062F9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12A8592" wp14:editId="65F87B49">
                <wp:simplePos x="0" y="0"/>
                <wp:positionH relativeFrom="column">
                  <wp:posOffset>10160</wp:posOffset>
                </wp:positionH>
                <wp:positionV relativeFrom="paragraph">
                  <wp:posOffset>40005</wp:posOffset>
                </wp:positionV>
                <wp:extent cx="1828800" cy="1828800"/>
                <wp:effectExtent l="0" t="0" r="0" b="5715"/>
                <wp:wrapSquare wrapText="bothSides"/>
                <wp:docPr id="17233509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0A67C" w14:textId="4A6FDD5C" w:rsidR="001062F9" w:rsidRPr="004E70B5" w:rsidRDefault="001062F9" w:rsidP="001062F9">
                            <w:pPr>
                              <w:tabs>
                                <w:tab w:val="left" w:pos="426"/>
                              </w:tabs>
                              <w:snapToGrid w:val="0"/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</w:pPr>
                            <w:r w:rsidRPr="00504D42"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  <w:t>Souffle Yarn Crew Neck Sweater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A8592" id="_x0000_s1030" type="#_x0000_t202" style="position:absolute;left:0;text-align:left;margin-left:.8pt;margin-top:3.15pt;width:2in;height:2in;z-index:2516582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" filled="f" stroked="f" strokeweight=".5pt">
                <v:textbox style="mso-fit-shape-to-text:t" inset="5.85pt,.7pt,5.85pt,.7pt">
                  <w:txbxContent>
                    <w:p w14:paraId="2540A67C" w14:textId="4A6FDD5C" w:rsidR="001062F9" w:rsidRPr="004E70B5" w:rsidRDefault="001062F9" w:rsidP="001062F9">
                      <w:pPr>
                        <w:tabs>
                          <w:tab w:val="left" w:pos="426"/>
                        </w:tabs>
                        <w:snapToGrid w:val="0"/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</w:pPr>
                      <w:r w:rsidRPr="00504D42"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  <w:t>Souffle Yarn Crew Neck Sweater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942DB1" w14:textId="783FC5F5" w:rsidR="001062F9" w:rsidRPr="00EC3507" w:rsidRDefault="001062F9" w:rsidP="001062F9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40B5E04F" wp14:editId="634D38B5">
            <wp:simplePos x="0" y="0"/>
            <wp:positionH relativeFrom="column">
              <wp:posOffset>-1270</wp:posOffset>
            </wp:positionH>
            <wp:positionV relativeFrom="paragraph">
              <wp:posOffset>26670</wp:posOffset>
            </wp:positionV>
            <wp:extent cx="2339975" cy="995045"/>
            <wp:effectExtent l="0" t="0" r="3175" b="0"/>
            <wp:wrapSquare wrapText="bothSides"/>
            <wp:docPr id="56722665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26659" name="図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D9CD1" w14:textId="20454D2A" w:rsidR="00460907" w:rsidRPr="00EC3507" w:rsidRDefault="00460907" w:rsidP="00460907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038556E6" w14:textId="047E31FF" w:rsidR="00460077" w:rsidRPr="00EC3507" w:rsidRDefault="00460077" w:rsidP="00460077">
      <w:pPr>
        <w:tabs>
          <w:tab w:val="left" w:pos="426"/>
        </w:tabs>
        <w:snapToGrid w:val="0"/>
        <w:rPr>
          <w:rFonts w:ascii="UniqloRegular" w:eastAsia="MS PGothic" w:hAnsi="UniqloRegular"/>
          <w:sz w:val="14"/>
          <w:szCs w:val="14"/>
          <w:lang w:val="pl-PL"/>
        </w:rPr>
      </w:pPr>
    </w:p>
    <w:p w14:paraId="45C4BC7A" w14:textId="7C62EE11" w:rsidR="001062F9" w:rsidRPr="00EC3507" w:rsidRDefault="001062F9" w:rsidP="00460077">
      <w:pPr>
        <w:tabs>
          <w:tab w:val="left" w:pos="426"/>
        </w:tabs>
        <w:snapToGrid w:val="0"/>
        <w:rPr>
          <w:rFonts w:ascii="UniqloRegular" w:eastAsia="MS PGothic" w:hAnsi="UniqloRegular"/>
          <w:sz w:val="14"/>
          <w:szCs w:val="14"/>
          <w:lang w:val="pl-PL"/>
        </w:rPr>
      </w:pPr>
    </w:p>
    <w:p w14:paraId="6DF9DAE9" w14:textId="77777777" w:rsidR="001062F9" w:rsidRPr="00EC3507" w:rsidRDefault="001062F9" w:rsidP="00460077">
      <w:pPr>
        <w:tabs>
          <w:tab w:val="left" w:pos="426"/>
        </w:tabs>
        <w:snapToGrid w:val="0"/>
        <w:rPr>
          <w:rFonts w:ascii="UniqloRegular" w:eastAsia="MS PGothic" w:hAnsi="UniqloRegular"/>
          <w:sz w:val="14"/>
          <w:szCs w:val="14"/>
          <w:lang w:val="pl-PL"/>
        </w:rPr>
      </w:pPr>
    </w:p>
    <w:p w14:paraId="08A9D99F" w14:textId="2EF80C4A" w:rsidR="001062F9" w:rsidRPr="00EC3507" w:rsidRDefault="001062F9" w:rsidP="00460077">
      <w:pPr>
        <w:tabs>
          <w:tab w:val="left" w:pos="426"/>
        </w:tabs>
        <w:snapToGrid w:val="0"/>
        <w:rPr>
          <w:rFonts w:ascii="UniqloRegular" w:eastAsia="MS PGothic" w:hAnsi="UniqloRegular"/>
          <w:sz w:val="14"/>
          <w:szCs w:val="14"/>
          <w:lang w:val="pl-PL"/>
        </w:rPr>
      </w:pPr>
    </w:p>
    <w:p w14:paraId="7CFE0171" w14:textId="60BB07D5" w:rsidR="001062F9" w:rsidRPr="00EC3507" w:rsidRDefault="001062F9" w:rsidP="00460077">
      <w:pPr>
        <w:tabs>
          <w:tab w:val="left" w:pos="426"/>
        </w:tabs>
        <w:snapToGrid w:val="0"/>
        <w:rPr>
          <w:rFonts w:ascii="UniqloRegular" w:eastAsia="MS PGothic" w:hAnsi="UniqloRegular"/>
          <w:sz w:val="14"/>
          <w:szCs w:val="14"/>
          <w:lang w:val="pl-PL"/>
        </w:rPr>
      </w:pPr>
    </w:p>
    <w:p w14:paraId="4DB38158" w14:textId="5F77A622" w:rsidR="001062F9" w:rsidRPr="00EC3507" w:rsidRDefault="001062F9" w:rsidP="00460077">
      <w:pPr>
        <w:tabs>
          <w:tab w:val="left" w:pos="426"/>
        </w:tabs>
        <w:snapToGrid w:val="0"/>
        <w:rPr>
          <w:rFonts w:ascii="UniqloRegular" w:eastAsia="MS PGothic" w:hAnsi="UniqloRegular"/>
          <w:sz w:val="14"/>
          <w:szCs w:val="14"/>
          <w:lang w:val="pl-PL"/>
        </w:rPr>
      </w:pPr>
    </w:p>
    <w:p w14:paraId="1A9FA84B" w14:textId="6BDFF8D3" w:rsidR="001062F9" w:rsidRPr="00EC3507" w:rsidRDefault="001062F9" w:rsidP="00460077">
      <w:pPr>
        <w:tabs>
          <w:tab w:val="left" w:pos="426"/>
        </w:tabs>
        <w:snapToGrid w:val="0"/>
        <w:rPr>
          <w:rFonts w:ascii="UniqloRegular" w:eastAsia="MS PGothic" w:hAnsi="UniqloRegular"/>
          <w:sz w:val="14"/>
          <w:szCs w:val="14"/>
          <w:lang w:val="pl-PL"/>
        </w:rPr>
      </w:pPr>
    </w:p>
    <w:p w14:paraId="69CD3D0D" w14:textId="37D43766" w:rsidR="00460077" w:rsidRPr="00EC3507" w:rsidRDefault="0080334A" w:rsidP="0080334A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67306F5" wp14:editId="2041C3AE">
                <wp:simplePos x="0" y="0"/>
                <wp:positionH relativeFrom="column">
                  <wp:posOffset>8890</wp:posOffset>
                </wp:positionH>
                <wp:positionV relativeFrom="paragraph">
                  <wp:posOffset>52070</wp:posOffset>
                </wp:positionV>
                <wp:extent cx="1828800" cy="1828800"/>
                <wp:effectExtent l="0" t="0" r="0" b="5715"/>
                <wp:wrapSquare wrapText="bothSides"/>
                <wp:docPr id="14705326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0F9F1" w14:textId="52FADC8A" w:rsidR="0080334A" w:rsidRPr="004E70B5" w:rsidRDefault="0080334A" w:rsidP="0080334A">
                            <w:pPr>
                              <w:tabs>
                                <w:tab w:val="left" w:pos="426"/>
                              </w:tabs>
                              <w:snapToGrid w:val="0"/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</w:pPr>
                            <w:r w:rsidRPr="00963537">
                              <w:rPr>
                                <w:rFonts w:ascii="UniqloRegular" w:eastAsia="MS PGothic" w:hAnsi="UniqloRegular"/>
                                <w:sz w:val="14"/>
                                <w:szCs w:val="14"/>
                              </w:rPr>
                              <w:t>HEATTECH Souffle Yarn Knitted Accessories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306F5" id="_x0000_s1031" type="#_x0000_t202" style="position:absolute;left:0;text-align:left;margin-left:.7pt;margin-top:4.1pt;width:2in;height:2in;z-index:2516582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" filled="f" stroked="f" strokeweight=".5pt">
                <v:textbox style="mso-fit-shape-to-text:t" inset="5.85pt,.7pt,5.85pt,.7pt">
                  <w:txbxContent>
                    <w:p w14:paraId="4940F9F1" w14:textId="52FADC8A" w:rsidR="0080334A" w:rsidRPr="004E70B5" w:rsidRDefault="0080334A" w:rsidP="0080334A">
                      <w:pPr>
                        <w:tabs>
                          <w:tab w:val="left" w:pos="426"/>
                        </w:tabs>
                        <w:snapToGrid w:val="0"/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</w:pPr>
                      <w:r w:rsidRPr="00963537">
                        <w:rPr>
                          <w:rFonts w:ascii="UniqloRegular" w:eastAsia="MS PGothic" w:hAnsi="UniqloRegular"/>
                          <w:sz w:val="14"/>
                          <w:szCs w:val="14"/>
                        </w:rPr>
                        <w:t>HEATTECH Souffle Yarn Knitted Accessories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0077" w:rsidRPr="00EC3507">
        <w:rPr>
          <w:rFonts w:ascii="UniqloRegular" w:eastAsia="MS PGothic" w:hAnsi="UniqloRegular"/>
          <w:bCs/>
          <w:sz w:val="20"/>
          <w:szCs w:val="20"/>
          <w:lang w:val="pl-PL"/>
        </w:rPr>
        <w:tab/>
      </w:r>
    </w:p>
    <w:p w14:paraId="644BD038" w14:textId="1F5B0B4A" w:rsidR="00460077" w:rsidRPr="00EC3507" w:rsidRDefault="00D21BDF" w:rsidP="00460077">
      <w:pPr>
        <w:tabs>
          <w:tab w:val="left" w:pos="426"/>
        </w:tabs>
        <w:snapToGrid w:val="0"/>
        <w:rPr>
          <w:rFonts w:ascii="UniqloRegular" w:eastAsia="MS PGothic" w:hAnsi="UniqloRegular"/>
          <w:sz w:val="14"/>
          <w:szCs w:val="14"/>
          <w:lang w:val="pl-PL"/>
        </w:rPr>
      </w:pPr>
      <w:r>
        <w:rPr>
          <w:rFonts w:ascii="UniqloRegular" w:eastAsia="MS PGothic" w:hAnsi="UniqloRegular"/>
          <w:noProof/>
          <w:sz w:val="14"/>
          <w:szCs w:val="14"/>
        </w:rPr>
        <w:lastRenderedPageBreak/>
        <w:drawing>
          <wp:anchor distT="0" distB="0" distL="114300" distR="114300" simplePos="0" relativeHeight="251658248" behindDoc="0" locked="0" layoutInCell="1" allowOverlap="1" wp14:anchorId="6E4724A1" wp14:editId="4820F8EF">
            <wp:simplePos x="0" y="0"/>
            <wp:positionH relativeFrom="column">
              <wp:posOffset>5715</wp:posOffset>
            </wp:positionH>
            <wp:positionV relativeFrom="paragraph">
              <wp:posOffset>40336</wp:posOffset>
            </wp:positionV>
            <wp:extent cx="3116580" cy="988695"/>
            <wp:effectExtent l="0" t="0" r="7620" b="1905"/>
            <wp:wrapSquare wrapText="bothSides"/>
            <wp:docPr id="189858208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A3E5F" w14:textId="552DD7A4" w:rsidR="005545C6" w:rsidRPr="00EC3507" w:rsidRDefault="005545C6" w:rsidP="00460077">
      <w:pPr>
        <w:tabs>
          <w:tab w:val="left" w:pos="426"/>
        </w:tabs>
        <w:snapToGrid w:val="0"/>
        <w:rPr>
          <w:rFonts w:ascii="UniqloRegular" w:eastAsia="MS PGothic" w:hAnsi="UniqloRegular"/>
          <w:sz w:val="14"/>
          <w:szCs w:val="14"/>
          <w:lang w:val="pl-PL"/>
        </w:rPr>
      </w:pPr>
    </w:p>
    <w:p w14:paraId="2F22BAFA" w14:textId="1D8AA106" w:rsidR="005545C6" w:rsidRPr="00EC3507" w:rsidRDefault="005545C6" w:rsidP="00460077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6127CC8D" w14:textId="223089F1" w:rsidR="00460907" w:rsidRPr="00EC3507" w:rsidRDefault="00460907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3CEC20D6" w14:textId="77777777" w:rsidR="001062F9" w:rsidRPr="00EC3507" w:rsidRDefault="001062F9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1D1259E4" w14:textId="77777777" w:rsidR="001062F9" w:rsidRPr="00EC3507" w:rsidRDefault="001062F9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2ADA3BDE" w14:textId="77777777" w:rsidR="001062F9" w:rsidRPr="00EC3507" w:rsidRDefault="001062F9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p w14:paraId="07B6B35D" w14:textId="77777777" w:rsidR="001062F9" w:rsidRPr="00EC3507" w:rsidRDefault="001062F9" w:rsidP="008963F3">
      <w:pPr>
        <w:tabs>
          <w:tab w:val="left" w:pos="426"/>
        </w:tabs>
        <w:snapToGrid w:val="0"/>
        <w:rPr>
          <w:rFonts w:ascii="UniqloRegular" w:eastAsia="MS PGothic" w:hAnsi="UniqloRegular"/>
          <w:bCs/>
          <w:sz w:val="20"/>
          <w:szCs w:val="20"/>
          <w:lang w:val="pl-PL"/>
        </w:rPr>
      </w:pPr>
    </w:p>
    <w:bookmarkEnd w:id="1"/>
    <w:p w14:paraId="37FF780E" w14:textId="75FBB586" w:rsidR="0012416E" w:rsidRPr="00EC3507" w:rsidRDefault="0012416E" w:rsidP="22D9883F">
      <w:pPr>
        <w:tabs>
          <w:tab w:val="left" w:pos="426"/>
        </w:tabs>
        <w:snapToGrid w:val="0"/>
        <w:rPr>
          <w:rFonts w:ascii="UniqloRegular" w:eastAsia="MS PGothic" w:hAnsi="UniqloRegular"/>
          <w:b/>
          <w:bCs/>
          <w:u w:val="single"/>
          <w:lang w:val="pl-PL"/>
        </w:rPr>
      </w:pPr>
    </w:p>
    <w:p w14:paraId="42419D12" w14:textId="77777777" w:rsidR="0012416E" w:rsidRPr="00EC3507" w:rsidRDefault="0012416E" w:rsidP="22D9883F">
      <w:pPr>
        <w:tabs>
          <w:tab w:val="left" w:pos="426"/>
        </w:tabs>
        <w:snapToGrid w:val="0"/>
        <w:rPr>
          <w:rFonts w:ascii="UniqloRegular" w:eastAsia="MS PGothic" w:hAnsi="UniqloRegular"/>
          <w:b/>
          <w:bCs/>
          <w:u w:val="single"/>
          <w:lang w:val="pl-PL"/>
        </w:rPr>
      </w:pPr>
    </w:p>
    <w:p w14:paraId="1B53CE10" w14:textId="524745F7" w:rsidR="00E516B3" w:rsidRPr="00EC3507" w:rsidRDefault="3A681C79" w:rsidP="22D9883F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u w:val="single"/>
          <w:lang w:val="pl-PL"/>
        </w:rPr>
      </w:pPr>
      <w:r w:rsidRPr="00EC3507">
        <w:rPr>
          <w:rFonts w:ascii="Uniqlo Pro Regular - PL VERSION" w:eastAsia="MS PGothic" w:hAnsi="Uniqlo Pro Regular - PL VERSION"/>
          <w:b/>
          <w:bCs/>
          <w:u w:val="single"/>
          <w:lang w:val="pl-PL"/>
        </w:rPr>
        <w:t>KAWS</w:t>
      </w:r>
    </w:p>
    <w:p w14:paraId="04ED06A7" w14:textId="30CB52F5" w:rsidR="002C3683" w:rsidRPr="00EC3507" w:rsidRDefault="00E516B3" w:rsidP="00BC44F0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lang w:val="pl-PL"/>
        </w:rPr>
      </w:pPr>
      <w:r w:rsidRPr="00BC44F0">
        <w:rPr>
          <w:rFonts w:ascii="Uniqlo Pro Regular - PL VERSION" w:eastAsia="MS PGothic" w:hAnsi="Uniqlo Pro Regular - PL VERSION"/>
          <w:bCs/>
          <w:noProof/>
        </w:rPr>
        <w:drawing>
          <wp:anchor distT="0" distB="0" distL="114300" distR="114300" simplePos="0" relativeHeight="251658241" behindDoc="0" locked="0" layoutInCell="1" allowOverlap="1" wp14:anchorId="3C1C6668" wp14:editId="66E378A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217295" cy="1338580"/>
            <wp:effectExtent l="0" t="0" r="1905" b="0"/>
            <wp:wrapSquare wrapText="bothSides"/>
            <wp:docPr id="10132583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5831" name="図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3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4F0" w:rsidRPr="00EC3507">
        <w:rPr>
          <w:rFonts w:ascii="Uniqlo Pro Regular - PL VERSION" w:eastAsia="MS PGothic" w:hAnsi="Uniqlo Pro Regular - PL VERSION"/>
          <w:lang w:val="pl-PL"/>
        </w:rPr>
        <w:t>Artysta anga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ż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uje publiczno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ść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 xml:space="preserve"> daleko poza murami muze</w:t>
      </w:r>
      <w:r w:rsidR="00BC44F0"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w i galerii, w kt</w:t>
      </w:r>
      <w:r w:rsidR="00BC44F0"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rych regularnie wystawia swoje prace. W ci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gu trzech dekad artysta zbudowa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 xml:space="preserve"> imponuj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c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 xml:space="preserve"> karier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 xml:space="preserve">, 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łą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cz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c doskona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y warsztat z charakterystycznym humorem i wra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ż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liwo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ś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ci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 xml:space="preserve"> na wsp</w:t>
      </w:r>
      <w:r w:rsidR="00BC44F0"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czesno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ść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. Z UNIQLO wsp</w:t>
      </w:r>
      <w:r w:rsidR="00BC44F0"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="00BC44F0"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="00BC44F0" w:rsidRPr="00EC3507">
        <w:rPr>
          <w:rFonts w:ascii="Uniqlo Pro Regular - PL VERSION" w:eastAsia="MS PGothic" w:hAnsi="Uniqlo Pro Regular - PL VERSION"/>
          <w:lang w:val="pl-PL"/>
        </w:rPr>
        <w:t>pracuje nieprzerwanie od 2016 roku.</w:t>
      </w:r>
    </w:p>
    <w:p w14:paraId="322D0063" w14:textId="77777777" w:rsidR="00E516B3" w:rsidRPr="00EC3507" w:rsidRDefault="00E516B3" w:rsidP="00E516B3">
      <w:pPr>
        <w:tabs>
          <w:tab w:val="left" w:pos="426"/>
        </w:tabs>
        <w:snapToGrid w:val="0"/>
        <w:rPr>
          <w:rFonts w:ascii="UniqloRegular" w:eastAsia="MS PGothic" w:hAnsi="UniqloRegular"/>
          <w:bCs/>
          <w:lang w:val="pl-PL"/>
        </w:rPr>
      </w:pPr>
    </w:p>
    <w:p w14:paraId="4332E826" w14:textId="77777777" w:rsidR="00CC0339" w:rsidRPr="00EC3507" w:rsidRDefault="00CC0339" w:rsidP="00CC0339">
      <w:pPr>
        <w:tabs>
          <w:tab w:val="left" w:pos="426"/>
        </w:tabs>
        <w:snapToGrid w:val="0"/>
        <w:rPr>
          <w:rFonts w:ascii="UniqloRegular" w:eastAsia="MS PGothic" w:hAnsi="UniqloRegular"/>
          <w:b/>
          <w:bCs/>
          <w:u w:val="single"/>
          <w:lang w:val="pl-PL"/>
        </w:rPr>
      </w:pPr>
    </w:p>
    <w:p w14:paraId="2BA124CC" w14:textId="77777777" w:rsidR="00CC0339" w:rsidRPr="00EC3507" w:rsidRDefault="00CC0339" w:rsidP="00CC0339">
      <w:pPr>
        <w:tabs>
          <w:tab w:val="left" w:pos="426"/>
        </w:tabs>
        <w:snapToGrid w:val="0"/>
        <w:rPr>
          <w:rFonts w:ascii="UniqloRegular" w:eastAsia="MS PGothic" w:hAnsi="UniqloRegular"/>
          <w:b/>
          <w:bCs/>
          <w:u w:val="single"/>
          <w:lang w:val="pl-PL"/>
        </w:rPr>
      </w:pPr>
    </w:p>
    <w:p w14:paraId="602B27A2" w14:textId="7E2B0FB8" w:rsidR="00CC0339" w:rsidRPr="00EC3507" w:rsidRDefault="00CC0339" w:rsidP="00CC0339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u w:val="single"/>
          <w:lang w:val="pl-PL"/>
        </w:rPr>
      </w:pPr>
      <w:r w:rsidRPr="00EC3507">
        <w:rPr>
          <w:rFonts w:ascii="Uniqlo Pro Regular - PL VERSION" w:eastAsia="MS PGothic" w:hAnsi="Uniqlo Pro Regular - PL VERSION"/>
          <w:b/>
          <w:bCs/>
          <w:u w:val="single"/>
          <w:lang w:val="pl-PL"/>
        </w:rPr>
        <w:t>Artist in Residence</w:t>
      </w:r>
    </w:p>
    <w:p w14:paraId="729C4924" w14:textId="071FEFE2" w:rsidR="00CC0339" w:rsidRPr="00EC3507" w:rsidRDefault="00BC44F0" w:rsidP="00CC0339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lang w:val="pl-PL"/>
        </w:rPr>
      </w:pPr>
      <w:r w:rsidRPr="00EC3507">
        <w:rPr>
          <w:rFonts w:ascii="Uniqlo Pro Regular - PL VERSION" w:eastAsia="MS PGothic" w:hAnsi="Uniqlo Pro Regular - PL VERSION"/>
          <w:lang w:val="pl-PL"/>
        </w:rPr>
        <w:t>UNIQLO od lat wspó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pracuje z artystami, projektantami i kreatywnymi tw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/>
          <w:lang w:val="pl-PL"/>
        </w:rPr>
        <w:t>rcami kszta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tuj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>cymi wsp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czesn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kultur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. Funkcja Artist in Residence to kompleksowa rola polegaj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>ca na wprowadzaniu nowych wsp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prac, tworzeniu koncepcji kreatywnych oraz uczestnictwie w wydarzeniach wraz z globalnymi ambasadorami marki UNIQLO. Jako pierwszy Artist in Residence, KAWS b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>dzie wspiera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filozofi</w:t>
      </w:r>
      <w:r w:rsidRPr="00EC3507">
        <w:rPr>
          <w:rFonts w:ascii="Uniqlo Pro Regular - PL VERSION" w:eastAsia="MS PGothic" w:hAnsi="Uniqlo Pro Regular - PL VERSION" w:cs="Cambria"/>
          <w:lang w:val="pl-PL"/>
        </w:rPr>
        <w:t>ę</w:t>
      </w:r>
      <w:r w:rsidRPr="00EC3507">
        <w:rPr>
          <w:rFonts w:ascii="Uniqlo Pro Regular - PL VERSION" w:eastAsia="MS PGothic" w:hAnsi="Uniqlo Pro Regular - PL VERSION"/>
          <w:lang w:val="pl-PL"/>
        </w:rPr>
        <w:t xml:space="preserve"> LifeWear - Art for All, wsp</w:t>
      </w:r>
      <w:r w:rsidRPr="00EC3507">
        <w:rPr>
          <w:rFonts w:ascii="Uniqlo Pro Regular - PL VERSION" w:eastAsia="MS PGothic" w:hAnsi="Uniqlo Pro Regular - PL VERSION" w:cs="UniqloRegular"/>
          <w:lang w:val="pl-PL"/>
        </w:rPr>
        <w:t>ó</w:t>
      </w:r>
      <w:r w:rsidRPr="00EC3507">
        <w:rPr>
          <w:rFonts w:ascii="Uniqlo Pro Regular - PL VERSION" w:eastAsia="MS PGothic" w:hAnsi="Uniqlo Pro Regular - PL VERSION" w:cs="Cambria"/>
          <w:lang w:val="pl-PL"/>
        </w:rPr>
        <w:t>ł</w:t>
      </w:r>
      <w:r w:rsidRPr="00EC3507">
        <w:rPr>
          <w:rFonts w:ascii="Uniqlo Pro Regular - PL VERSION" w:eastAsia="MS PGothic" w:hAnsi="Uniqlo Pro Regular - PL VERSION"/>
          <w:lang w:val="pl-PL"/>
        </w:rPr>
        <w:t>pracuj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>c z muzeami partnerskimi UNIQLO oraz uczestnicz</w:t>
      </w:r>
      <w:r w:rsidRPr="00EC3507">
        <w:rPr>
          <w:rFonts w:ascii="Uniqlo Pro Regular - PL VERSION" w:eastAsia="MS PGothic" w:hAnsi="Uniqlo Pro Regular - PL VERSION" w:cs="Cambria"/>
          <w:lang w:val="pl-PL"/>
        </w:rPr>
        <w:t>ą</w:t>
      </w:r>
      <w:r w:rsidRPr="00EC3507">
        <w:rPr>
          <w:rFonts w:ascii="Uniqlo Pro Regular - PL VERSION" w:eastAsia="MS PGothic" w:hAnsi="Uniqlo Pro Regular - PL VERSION"/>
          <w:lang w:val="pl-PL"/>
        </w:rPr>
        <w:t>c w wydarzeniach w globalnych flagowych sklepach marki.</w:t>
      </w:r>
    </w:p>
    <w:p w14:paraId="7853EA99" w14:textId="77777777" w:rsidR="00CC0339" w:rsidRPr="00EC3507" w:rsidRDefault="00CC0339" w:rsidP="7237C274">
      <w:pPr>
        <w:tabs>
          <w:tab w:val="left" w:pos="426"/>
        </w:tabs>
        <w:snapToGrid w:val="0"/>
        <w:rPr>
          <w:rFonts w:ascii="UniqloRegular" w:eastAsia="MS PGothic" w:hAnsi="UniqloRegular"/>
          <w:sz w:val="22"/>
          <w:szCs w:val="22"/>
          <w:lang w:val="pl-PL"/>
        </w:rPr>
      </w:pPr>
    </w:p>
    <w:p w14:paraId="4CDD484A" w14:textId="77777777" w:rsidR="00CC0339" w:rsidRPr="00EC3507" w:rsidRDefault="00CC0339" w:rsidP="7237C274">
      <w:pPr>
        <w:tabs>
          <w:tab w:val="left" w:pos="426"/>
        </w:tabs>
        <w:snapToGrid w:val="0"/>
        <w:rPr>
          <w:rFonts w:ascii="UniqloRegular" w:eastAsia="MS PGothic" w:hAnsi="UniqloRegular"/>
          <w:sz w:val="22"/>
          <w:szCs w:val="22"/>
          <w:lang w:val="pl-PL"/>
        </w:rPr>
      </w:pPr>
    </w:p>
    <w:p w14:paraId="1EBAD3D1" w14:textId="77777777" w:rsidR="007662E8" w:rsidRPr="00EC3507" w:rsidRDefault="007662E8" w:rsidP="00B51B9F">
      <w:pPr>
        <w:tabs>
          <w:tab w:val="left" w:pos="2565"/>
          <w:tab w:val="left" w:pos="9405"/>
        </w:tabs>
        <w:snapToGrid w:val="0"/>
        <w:jc w:val="center"/>
        <w:rPr>
          <w:rFonts w:ascii="UniqloRegular" w:eastAsia="MS PGothic" w:hAnsi="UniqloRegular"/>
          <w:lang w:val="pl-PL"/>
        </w:rPr>
      </w:pPr>
      <w:r w:rsidRPr="00EC3507">
        <w:rPr>
          <w:rFonts w:ascii="UniqloRegular" w:eastAsia="MS PGothic" w:hAnsi="UniqloRegular"/>
          <w:lang w:val="pl-PL"/>
        </w:rPr>
        <w:t>#####</w:t>
      </w:r>
    </w:p>
    <w:p w14:paraId="66678520" w14:textId="77777777" w:rsidR="005F63B8" w:rsidRPr="00EC3507" w:rsidRDefault="005F63B8" w:rsidP="005F63B8">
      <w:pPr>
        <w:snapToGrid w:val="0"/>
        <w:ind w:rightChars="40" w:right="96"/>
        <w:rPr>
          <w:rFonts w:ascii="UniqloRegular" w:hAnsi="UniqloRegular" w:cs="Arial"/>
          <w:sz w:val="16"/>
          <w:szCs w:val="16"/>
          <w:lang w:val="pl-PL"/>
        </w:rPr>
      </w:pPr>
    </w:p>
    <w:p w14:paraId="2C6AF9C3" w14:textId="77777777" w:rsidR="005F63B8" w:rsidRPr="00EC3507" w:rsidRDefault="005F63B8" w:rsidP="005F63B8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16"/>
          <w:szCs w:val="16"/>
          <w:u w:val="single"/>
          <w:lang w:val="pl-PL"/>
        </w:rPr>
      </w:pPr>
    </w:p>
    <w:p w14:paraId="57AD0F68" w14:textId="77777777" w:rsidR="00BC44F0" w:rsidRPr="00EC3507" w:rsidRDefault="00BC44F0" w:rsidP="00BC44F0">
      <w:pPr>
        <w:snapToGrid w:val="0"/>
        <w:ind w:rightChars="40" w:right="96"/>
        <w:rPr>
          <w:rFonts w:ascii="UniqloRegular" w:eastAsia="MS PGothic" w:hAnsi="UniqloRegular"/>
          <w:b/>
          <w:bCs/>
          <w:sz w:val="16"/>
          <w:szCs w:val="16"/>
          <w:lang w:val="pl-PL"/>
        </w:rPr>
      </w:pPr>
      <w:r w:rsidRPr="00EC3507">
        <w:rPr>
          <w:rFonts w:ascii="UniqloRegular" w:eastAsia="MS PGothic" w:hAnsi="UniqloRegular"/>
          <w:b/>
          <w:bCs/>
          <w:sz w:val="16"/>
          <w:szCs w:val="16"/>
          <w:lang w:val="pl-PL"/>
        </w:rPr>
        <w:t>UNIQLO LifeWear</w:t>
      </w:r>
    </w:p>
    <w:p w14:paraId="2534DBA7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  <w:r w:rsidRPr="00186328">
        <w:rPr>
          <w:rFonts w:ascii="UniqloRegular" w:eastAsia="MS PGothic" w:hAnsi="UniqloRegular"/>
          <w:sz w:val="16"/>
          <w:szCs w:val="16"/>
          <w:lang w:val="pl-PL"/>
        </w:rPr>
        <w:t>LifeWear to odzie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inspirowana japo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ń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skimi warto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ciami prostoty, jako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ci i trwa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ci. Projektowana z my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l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o wsp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czesno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ci, 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czy elegancj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, funkcjonalno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ść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i ponadczasowy styl, staj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 si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podstaw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indywidualnej garderoby. Doskona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a koszula, kt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ra nieustannie jest udoskonalana. Najprostszy kr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j skrywaj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cy przemy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lane, nowoczesne detale. Najwy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sza jako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ść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materia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 i idealne dopasowanie - w przyst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pnej cenie i dost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pne dla ka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dego. LifeWear to odzie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nieustannie udoskonalana, by dostarcza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ć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jeszcze wi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cej ciep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a, lekko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ci, lepszego wzornictwa i komfortu w codziennym 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yciu.</w:t>
      </w:r>
    </w:p>
    <w:p w14:paraId="77DB6B75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</w:p>
    <w:p w14:paraId="37B666E2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</w:p>
    <w:p w14:paraId="6B95BDD9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b/>
          <w:bCs/>
          <w:sz w:val="16"/>
          <w:szCs w:val="16"/>
          <w:lang w:val="pl-PL"/>
        </w:rPr>
      </w:pPr>
      <w:r w:rsidRPr="00186328">
        <w:rPr>
          <w:rFonts w:ascii="UniqloRegular" w:eastAsia="MS PGothic" w:hAnsi="UniqloRegular"/>
          <w:b/>
          <w:bCs/>
          <w:sz w:val="16"/>
          <w:szCs w:val="16"/>
          <w:lang w:val="pl-PL"/>
        </w:rPr>
        <w:t>UNIQLO i Fast Retailing</w:t>
      </w:r>
    </w:p>
    <w:p w14:paraId="6AA10E30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  <w:r w:rsidRPr="00186328">
        <w:rPr>
          <w:rFonts w:ascii="UniqloRegular" w:eastAsia="MS PGothic" w:hAnsi="UniqloRegular"/>
          <w:sz w:val="16"/>
          <w:szCs w:val="16"/>
          <w:lang w:val="pl-PL"/>
        </w:rPr>
        <w:t>UNIQLO to marka nale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ca do Fast Retailing Co., Ltd. - czo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owej japo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ń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skiej sp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ki holdingowej z siedzib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g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wn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w Tokio. UNIQLO jest najwi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ksz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spo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r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d 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miu marek grupy Fast Retailing, obok takich brand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 jak GU, Theory, PLST, Comptoir des Cotonniers, Princesse tam.tam, J Brand oraz Helmut Lang. W roku fiskalnym zako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ń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czonym 31 sierpnia 2024 roku, grupa osi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gn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a globaln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sprzeda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na poziomie oko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o 3,1 biliona jen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 (21,39 miliarda USD, wed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ug kursu z ko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ń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ca sierpnia 2024: 1 USD = 144,9 JPY), co czyni j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jedn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z najwi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kszych firm odzie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owych na 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wiecie. UNIQLO jest r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wnie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wiod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cym detalist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odzie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owym w Japonii.</w:t>
      </w:r>
    </w:p>
    <w:p w14:paraId="3FAA380E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</w:p>
    <w:p w14:paraId="00354B27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  <w:r w:rsidRPr="00186328">
        <w:rPr>
          <w:rFonts w:ascii="UniqloRegular" w:eastAsia="MS PGothic" w:hAnsi="UniqloRegular"/>
          <w:sz w:val="16"/>
          <w:szCs w:val="16"/>
          <w:lang w:val="pl-PL"/>
        </w:rPr>
        <w:t>UNIQLO nieustannie rozwija sie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ć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du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ych sklep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w w kluczowych miastach i lokalizacjach na 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wiecie, umacniaj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 swoj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pozycj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jako marka globalna. Obecnie UNIQLO posiada ponad 2 500 sklep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 w Japonii, Azji, Europie i Ameryce P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nocnej. Ca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a grupa Fast Retailing liczy ju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blisko 3 600 punkt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 sprzeda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y.</w:t>
      </w:r>
    </w:p>
    <w:p w14:paraId="1790D762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</w:p>
    <w:p w14:paraId="2AA397A2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  <w:r w:rsidRPr="00186328">
        <w:rPr>
          <w:rFonts w:ascii="UniqloRegular" w:eastAsia="MS PGothic" w:hAnsi="UniqloRegular"/>
          <w:sz w:val="16"/>
          <w:szCs w:val="16"/>
          <w:lang w:val="pl-PL"/>
        </w:rPr>
        <w:t>Zgodnie z misj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ą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”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zmienia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ć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ubrania, zmienia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ć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konwencjonalne my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lenie, zmienia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ć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wiat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”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, Fast Retailing anga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uje si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w tworzenie odzie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y o nowej, unikalnej warto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ci, kt</w:t>
      </w:r>
      <w:r w:rsidRPr="00186328">
        <w:rPr>
          <w:rFonts w:ascii="UniqloRegular" w:eastAsia="MS PGothic" w:hAnsi="UniqloRegular" w:cs="UniqloRegular"/>
          <w:sz w:val="16"/>
          <w:szCs w:val="16"/>
          <w:lang w:val="pl-PL"/>
        </w:rPr>
        <w:t>ó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ra wzbogaca codzienne 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ycie ludzi na ca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ym 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ś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wiecie. Wi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ę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cej informacji o UNIQLO i Fast Retailing mo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na znale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źć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 na stronach: www.uniqlo.com oraz www.fastretailing.com.</w:t>
      </w:r>
    </w:p>
    <w:p w14:paraId="60FCD934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</w:p>
    <w:p w14:paraId="5F258A83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Kontakt dla mediów: </w:t>
      </w:r>
    </w:p>
    <w:p w14:paraId="3E3FAFA3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  <w:r w:rsidRPr="00186328">
        <w:rPr>
          <w:rFonts w:ascii="UniqloRegular" w:eastAsia="MS PGothic" w:hAnsi="UniqloRegular"/>
          <w:sz w:val="16"/>
          <w:szCs w:val="16"/>
          <w:lang w:val="pl-PL"/>
        </w:rPr>
        <w:t>Agnieszka B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ł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a</w:t>
      </w:r>
      <w:r w:rsidRPr="00186328">
        <w:rPr>
          <w:rFonts w:ascii="Cambria" w:eastAsia="MS PGothic" w:hAnsi="Cambria" w:cs="Cambria"/>
          <w:sz w:val="16"/>
          <w:szCs w:val="16"/>
          <w:lang w:val="pl-PL"/>
        </w:rPr>
        <w:t>ż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 xml:space="preserve">ejczak, </w:t>
      </w:r>
    </w:p>
    <w:p w14:paraId="2C41D735" w14:textId="77777777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  <w:r w:rsidRPr="00186328">
        <w:rPr>
          <w:rFonts w:ascii="UniqloRegular" w:eastAsia="MS PGothic" w:hAnsi="UniqloRegular"/>
          <w:sz w:val="16"/>
          <w:szCs w:val="16"/>
          <w:lang w:val="pl-PL"/>
        </w:rPr>
        <w:t>agnieszka@pretaporter-pr.com</w:t>
      </w:r>
    </w:p>
    <w:p w14:paraId="74E9E1AB" w14:textId="0ECC1A14" w:rsidR="00BC44F0" w:rsidRPr="00186328" w:rsidRDefault="00BC44F0" w:rsidP="00BC44F0">
      <w:pPr>
        <w:snapToGrid w:val="0"/>
        <w:ind w:rightChars="40" w:right="96"/>
        <w:rPr>
          <w:rFonts w:ascii="UniqloRegular" w:eastAsia="MS PGothic" w:hAnsi="UniqloRegular"/>
          <w:sz w:val="16"/>
          <w:szCs w:val="16"/>
          <w:lang w:val="pl-PL"/>
        </w:rPr>
      </w:pPr>
      <w:r w:rsidRPr="00186328">
        <w:rPr>
          <w:rFonts w:ascii="UniqloRegular" w:eastAsia="MS PGothic" w:hAnsi="UniqloRegular"/>
          <w:sz w:val="16"/>
          <w:szCs w:val="16"/>
          <w:lang w:val="pl-PL"/>
        </w:rPr>
        <w:t>Tel.: +48 516 088</w:t>
      </w:r>
      <w:r>
        <w:rPr>
          <w:rFonts w:ascii="UniqloRegular" w:eastAsia="MS PGothic" w:hAnsi="UniqloRegular"/>
          <w:sz w:val="16"/>
          <w:szCs w:val="16"/>
          <w:lang w:val="pl-PL"/>
        </w:rPr>
        <w:t> </w:t>
      </w:r>
      <w:r w:rsidRPr="00186328">
        <w:rPr>
          <w:rFonts w:ascii="UniqloRegular" w:eastAsia="MS PGothic" w:hAnsi="UniqloRegular"/>
          <w:sz w:val="16"/>
          <w:szCs w:val="16"/>
          <w:lang w:val="pl-PL"/>
        </w:rPr>
        <w:t>482</w:t>
      </w:r>
    </w:p>
    <w:p w14:paraId="57A91E7F" w14:textId="77777777" w:rsidR="00B51B9F" w:rsidRPr="00EC3507" w:rsidRDefault="00B51B9F" w:rsidP="00B51B9F">
      <w:pPr>
        <w:widowControl/>
        <w:jc w:val="left"/>
        <w:rPr>
          <w:rFonts w:ascii="UniqloRegular" w:eastAsia="MS PGothic" w:hAnsi="UniqloRegular"/>
          <w:lang w:val="pl-PL"/>
        </w:rPr>
      </w:pPr>
    </w:p>
    <w:sectPr w:rsidR="00B51B9F" w:rsidRPr="00EC3507" w:rsidSect="00EC0E3A">
      <w:footerReference w:type="even" r:id="rId18"/>
      <w:footerReference w:type="default" r:id="rId19"/>
      <w:pgSz w:w="11900" w:h="16840"/>
      <w:pgMar w:top="567" w:right="1418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44555" w14:textId="77777777" w:rsidR="00E37CF8" w:rsidRDefault="00E37CF8">
      <w:r>
        <w:separator/>
      </w:r>
    </w:p>
  </w:endnote>
  <w:endnote w:type="continuationSeparator" w:id="0">
    <w:p w14:paraId="3D48A936" w14:textId="77777777" w:rsidR="00E37CF8" w:rsidRDefault="00E37CF8">
      <w:r>
        <w:continuationSeparator/>
      </w:r>
    </w:p>
  </w:endnote>
  <w:endnote w:type="continuationNotice" w:id="1">
    <w:p w14:paraId="65774D83" w14:textId="77777777" w:rsidR="00E37CF8" w:rsidRDefault="00E37C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qloRegular">
    <w:altName w:val="Calibri"/>
    <w:charset w:val="00"/>
    <w:family w:val="auto"/>
    <w:pitch w:val="variable"/>
    <w:sig w:usb0="800002AF" w:usb1="00000040" w:usb2="00000000" w:usb3="00000000" w:csb0="0000000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Uniqlo Pro Regular">
    <w:altName w:val="Calibri"/>
    <w:panose1 w:val="00000000000000000000"/>
    <w:charset w:val="00"/>
    <w:family w:val="swiss"/>
    <w:notTrueType/>
    <w:pitch w:val="variable"/>
    <w:sig w:usb0="00000003" w:usb1="0000003E" w:usb2="00000000" w:usb3="00000000" w:csb0="00000001" w:csb1="00000000"/>
  </w:font>
  <w:font w:name="Uniqlo Pro Regular - PL VERSIO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5FBFF" w14:textId="77777777" w:rsidR="009248DD" w:rsidRDefault="009248DD" w:rsidP="0043026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2912BB3" w14:textId="77777777" w:rsidR="009248DD" w:rsidRDefault="00924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54288" w14:textId="77777777" w:rsidR="009248DD" w:rsidRPr="0045538A" w:rsidRDefault="009248DD" w:rsidP="0043026D">
    <w:pPr>
      <w:pStyle w:val="Footer"/>
      <w:framePr w:wrap="around" w:vAnchor="text" w:hAnchor="margin" w:xAlign="center" w:y="1"/>
      <w:rPr>
        <w:rStyle w:val="PageNumber"/>
        <w:rFonts w:ascii="UniqloRegular" w:eastAsia="MS Gothic" w:hAnsi="UniqloRegular"/>
        <w:b/>
        <w:color w:val="000000"/>
        <w:sz w:val="16"/>
        <w:szCs w:val="16"/>
      </w:rPr>
    </w:pP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fldChar w:fldCharType="begin"/>
    </w: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instrText xml:space="preserve">PAGE  </w:instrText>
    </w: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fldChar w:fldCharType="separate"/>
    </w:r>
    <w:r w:rsidR="006746BA">
      <w:rPr>
        <w:rStyle w:val="PageNumber"/>
        <w:rFonts w:ascii="UniqloRegular" w:eastAsia="MS Gothic" w:hAnsi="UniqloRegular"/>
        <w:b/>
        <w:noProof/>
        <w:color w:val="000000"/>
        <w:sz w:val="16"/>
        <w:szCs w:val="16"/>
      </w:rPr>
      <w:t>1</w:t>
    </w: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fldChar w:fldCharType="end"/>
    </w:r>
  </w:p>
  <w:p w14:paraId="7F762A74" w14:textId="77777777" w:rsidR="009248DD" w:rsidRPr="003D4490" w:rsidRDefault="009248DD">
    <w:pPr>
      <w:pStyle w:val="Footer"/>
      <w:rPr>
        <w:rFonts w:ascii="MS Gothic" w:eastAsia="MS Gothic" w:hAnsi="MS Gothic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FF164" w14:textId="77777777" w:rsidR="00E37CF8" w:rsidRDefault="00E37CF8">
      <w:r>
        <w:separator/>
      </w:r>
    </w:p>
  </w:footnote>
  <w:footnote w:type="continuationSeparator" w:id="0">
    <w:p w14:paraId="06E78F22" w14:textId="77777777" w:rsidR="00E37CF8" w:rsidRDefault="00E37CF8">
      <w:r>
        <w:continuationSeparator/>
      </w:r>
    </w:p>
  </w:footnote>
  <w:footnote w:type="continuationNotice" w:id="1">
    <w:p w14:paraId="28CDFE2B" w14:textId="77777777" w:rsidR="00E37CF8" w:rsidRDefault="00E37CF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A71D1"/>
    <w:multiLevelType w:val="hybridMultilevel"/>
    <w:tmpl w:val="67DA7A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0132F4"/>
    <w:multiLevelType w:val="hybridMultilevel"/>
    <w:tmpl w:val="BBF67FBE"/>
    <w:lvl w:ilvl="0" w:tplc="360246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9B2BF0"/>
    <w:multiLevelType w:val="hybridMultilevel"/>
    <w:tmpl w:val="B7363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EA06A82"/>
    <w:multiLevelType w:val="multilevel"/>
    <w:tmpl w:val="84C4E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465F93"/>
    <w:multiLevelType w:val="hybridMultilevel"/>
    <w:tmpl w:val="F24C0A26"/>
    <w:lvl w:ilvl="0" w:tplc="EE18BBB8">
      <w:numFmt w:val="bullet"/>
      <w:lvlText w:val="-"/>
      <w:lvlJc w:val="left"/>
      <w:pPr>
        <w:ind w:left="720" w:hanging="360"/>
      </w:pPr>
      <w:rPr>
        <w:rFonts w:ascii="UniqloRegular" w:eastAsia="MS PGothic" w:hAnsi="UniqloRegula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B0154"/>
    <w:multiLevelType w:val="hybridMultilevel"/>
    <w:tmpl w:val="4CBEA9DC"/>
    <w:lvl w:ilvl="0" w:tplc="DB084A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eastAsia="ja-JP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F8C4F3E"/>
    <w:multiLevelType w:val="multilevel"/>
    <w:tmpl w:val="72E8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15792E"/>
    <w:multiLevelType w:val="hybridMultilevel"/>
    <w:tmpl w:val="17E04668"/>
    <w:lvl w:ilvl="0" w:tplc="A0D224EE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3AD22DC"/>
    <w:multiLevelType w:val="hybridMultilevel"/>
    <w:tmpl w:val="DDE8BC82"/>
    <w:lvl w:ilvl="0" w:tplc="D53E49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F137208"/>
    <w:multiLevelType w:val="hybridMultilevel"/>
    <w:tmpl w:val="D4B602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18665B1"/>
    <w:multiLevelType w:val="hybridMultilevel"/>
    <w:tmpl w:val="2168E258"/>
    <w:lvl w:ilvl="0" w:tplc="68ECC4A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57430CA"/>
    <w:multiLevelType w:val="hybridMultilevel"/>
    <w:tmpl w:val="8DE64500"/>
    <w:lvl w:ilvl="0" w:tplc="686EAD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C7269A7"/>
    <w:multiLevelType w:val="hybridMultilevel"/>
    <w:tmpl w:val="75F49CBC"/>
    <w:lvl w:ilvl="0" w:tplc="147C29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042500">
    <w:abstractNumId w:val="12"/>
  </w:num>
  <w:num w:numId="2" w16cid:durableId="205260127">
    <w:abstractNumId w:val="1"/>
  </w:num>
  <w:num w:numId="3" w16cid:durableId="844520879">
    <w:abstractNumId w:val="7"/>
  </w:num>
  <w:num w:numId="4" w16cid:durableId="1678847799">
    <w:abstractNumId w:val="11"/>
  </w:num>
  <w:num w:numId="5" w16cid:durableId="1474638117">
    <w:abstractNumId w:val="8"/>
  </w:num>
  <w:num w:numId="6" w16cid:durableId="1577353196">
    <w:abstractNumId w:val="5"/>
  </w:num>
  <w:num w:numId="7" w16cid:durableId="1766225340">
    <w:abstractNumId w:val="2"/>
  </w:num>
  <w:num w:numId="8" w16cid:durableId="275912671">
    <w:abstractNumId w:val="0"/>
  </w:num>
  <w:num w:numId="9" w16cid:durableId="887838039">
    <w:abstractNumId w:val="10"/>
  </w:num>
  <w:num w:numId="10" w16cid:durableId="1307902795">
    <w:abstractNumId w:val="9"/>
  </w:num>
  <w:num w:numId="11" w16cid:durableId="1985088662">
    <w:abstractNumId w:val="4"/>
  </w:num>
  <w:num w:numId="12" w16cid:durableId="520634264">
    <w:abstractNumId w:val="3"/>
  </w:num>
  <w:num w:numId="13" w16cid:durableId="17156186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attachedTemplate r:id="rId1"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97F"/>
    <w:rsid w:val="00001174"/>
    <w:rsid w:val="00002386"/>
    <w:rsid w:val="00002668"/>
    <w:rsid w:val="000032BF"/>
    <w:rsid w:val="000040EF"/>
    <w:rsid w:val="0000436A"/>
    <w:rsid w:val="00004F9E"/>
    <w:rsid w:val="00005696"/>
    <w:rsid w:val="00007F88"/>
    <w:rsid w:val="00011EC6"/>
    <w:rsid w:val="00015ACE"/>
    <w:rsid w:val="0002361D"/>
    <w:rsid w:val="00024DDD"/>
    <w:rsid w:val="00026ABD"/>
    <w:rsid w:val="00031B74"/>
    <w:rsid w:val="000325F6"/>
    <w:rsid w:val="00034F05"/>
    <w:rsid w:val="00037655"/>
    <w:rsid w:val="0004001C"/>
    <w:rsid w:val="000402ED"/>
    <w:rsid w:val="000433E5"/>
    <w:rsid w:val="00043FCE"/>
    <w:rsid w:val="0005097C"/>
    <w:rsid w:val="000512B2"/>
    <w:rsid w:val="0005139A"/>
    <w:rsid w:val="0005271B"/>
    <w:rsid w:val="00052EA4"/>
    <w:rsid w:val="00052EC9"/>
    <w:rsid w:val="000535A3"/>
    <w:rsid w:val="00053CC7"/>
    <w:rsid w:val="00054C47"/>
    <w:rsid w:val="0006076F"/>
    <w:rsid w:val="00061741"/>
    <w:rsid w:val="000622EA"/>
    <w:rsid w:val="00062802"/>
    <w:rsid w:val="0006424E"/>
    <w:rsid w:val="00065BC5"/>
    <w:rsid w:val="00070465"/>
    <w:rsid w:val="00070C1A"/>
    <w:rsid w:val="000727DE"/>
    <w:rsid w:val="00073536"/>
    <w:rsid w:val="000746E8"/>
    <w:rsid w:val="00076A7D"/>
    <w:rsid w:val="00080C11"/>
    <w:rsid w:val="00080E20"/>
    <w:rsid w:val="00081922"/>
    <w:rsid w:val="00084359"/>
    <w:rsid w:val="00086398"/>
    <w:rsid w:val="00086692"/>
    <w:rsid w:val="00086EBD"/>
    <w:rsid w:val="00087BB8"/>
    <w:rsid w:val="00090311"/>
    <w:rsid w:val="000903C4"/>
    <w:rsid w:val="00091301"/>
    <w:rsid w:val="000933F2"/>
    <w:rsid w:val="00093B23"/>
    <w:rsid w:val="00097463"/>
    <w:rsid w:val="00097B23"/>
    <w:rsid w:val="000A1AF1"/>
    <w:rsid w:val="000A2109"/>
    <w:rsid w:val="000A3368"/>
    <w:rsid w:val="000A5836"/>
    <w:rsid w:val="000B2F92"/>
    <w:rsid w:val="000B59D0"/>
    <w:rsid w:val="000B6013"/>
    <w:rsid w:val="000B6C4C"/>
    <w:rsid w:val="000B7A46"/>
    <w:rsid w:val="000C0860"/>
    <w:rsid w:val="000C0E22"/>
    <w:rsid w:val="000C19FE"/>
    <w:rsid w:val="000C408A"/>
    <w:rsid w:val="000C499D"/>
    <w:rsid w:val="000C6251"/>
    <w:rsid w:val="000C64DB"/>
    <w:rsid w:val="000C7018"/>
    <w:rsid w:val="000C7F84"/>
    <w:rsid w:val="000D087D"/>
    <w:rsid w:val="000D1899"/>
    <w:rsid w:val="000D20EB"/>
    <w:rsid w:val="000D2679"/>
    <w:rsid w:val="000D2733"/>
    <w:rsid w:val="000D2E1F"/>
    <w:rsid w:val="000D513C"/>
    <w:rsid w:val="000D633B"/>
    <w:rsid w:val="000D6894"/>
    <w:rsid w:val="000E0BC6"/>
    <w:rsid w:val="000E0F98"/>
    <w:rsid w:val="000E5348"/>
    <w:rsid w:val="000F0649"/>
    <w:rsid w:val="000F2305"/>
    <w:rsid w:val="000F251F"/>
    <w:rsid w:val="000F2A87"/>
    <w:rsid w:val="000F2D38"/>
    <w:rsid w:val="000F2DC0"/>
    <w:rsid w:val="000F38D4"/>
    <w:rsid w:val="000F3F8B"/>
    <w:rsid w:val="000F708C"/>
    <w:rsid w:val="000F71DB"/>
    <w:rsid w:val="000F7717"/>
    <w:rsid w:val="000F7EB4"/>
    <w:rsid w:val="001005FD"/>
    <w:rsid w:val="00102A4B"/>
    <w:rsid w:val="001062F9"/>
    <w:rsid w:val="001072B8"/>
    <w:rsid w:val="00107D9E"/>
    <w:rsid w:val="001112A4"/>
    <w:rsid w:val="00111707"/>
    <w:rsid w:val="00111C59"/>
    <w:rsid w:val="00112F9A"/>
    <w:rsid w:val="00113051"/>
    <w:rsid w:val="0011478C"/>
    <w:rsid w:val="00114FC0"/>
    <w:rsid w:val="00116D00"/>
    <w:rsid w:val="00116D61"/>
    <w:rsid w:val="00116E6F"/>
    <w:rsid w:val="0012416E"/>
    <w:rsid w:val="001254D5"/>
    <w:rsid w:val="00126F90"/>
    <w:rsid w:val="00130AAA"/>
    <w:rsid w:val="001329AB"/>
    <w:rsid w:val="0013314B"/>
    <w:rsid w:val="00133976"/>
    <w:rsid w:val="0013434B"/>
    <w:rsid w:val="00137BAD"/>
    <w:rsid w:val="00140E54"/>
    <w:rsid w:val="0014251B"/>
    <w:rsid w:val="00143F92"/>
    <w:rsid w:val="001456EC"/>
    <w:rsid w:val="0014707D"/>
    <w:rsid w:val="001472DC"/>
    <w:rsid w:val="00147DF2"/>
    <w:rsid w:val="00150F28"/>
    <w:rsid w:val="001515DA"/>
    <w:rsid w:val="00152E53"/>
    <w:rsid w:val="00153086"/>
    <w:rsid w:val="0015399F"/>
    <w:rsid w:val="001549F5"/>
    <w:rsid w:val="00157567"/>
    <w:rsid w:val="00157C52"/>
    <w:rsid w:val="00160084"/>
    <w:rsid w:val="00162E4A"/>
    <w:rsid w:val="00165E98"/>
    <w:rsid w:val="00166099"/>
    <w:rsid w:val="00166EBC"/>
    <w:rsid w:val="001703D5"/>
    <w:rsid w:val="00170AA3"/>
    <w:rsid w:val="0017182B"/>
    <w:rsid w:val="0017329D"/>
    <w:rsid w:val="00173724"/>
    <w:rsid w:val="00173BE9"/>
    <w:rsid w:val="00174307"/>
    <w:rsid w:val="00176F84"/>
    <w:rsid w:val="00182B95"/>
    <w:rsid w:val="001859AA"/>
    <w:rsid w:val="00186E43"/>
    <w:rsid w:val="00190A66"/>
    <w:rsid w:val="00190CCC"/>
    <w:rsid w:val="001916C2"/>
    <w:rsid w:val="001930D3"/>
    <w:rsid w:val="001A081D"/>
    <w:rsid w:val="001A13A2"/>
    <w:rsid w:val="001A15C6"/>
    <w:rsid w:val="001A1735"/>
    <w:rsid w:val="001A27FA"/>
    <w:rsid w:val="001A4425"/>
    <w:rsid w:val="001B25BF"/>
    <w:rsid w:val="001B2D1A"/>
    <w:rsid w:val="001B3567"/>
    <w:rsid w:val="001B5A9A"/>
    <w:rsid w:val="001B5F45"/>
    <w:rsid w:val="001B644F"/>
    <w:rsid w:val="001B7778"/>
    <w:rsid w:val="001C44C6"/>
    <w:rsid w:val="001C4957"/>
    <w:rsid w:val="001D2615"/>
    <w:rsid w:val="001D3087"/>
    <w:rsid w:val="001D4A79"/>
    <w:rsid w:val="001D5B87"/>
    <w:rsid w:val="001E1032"/>
    <w:rsid w:val="001E32C7"/>
    <w:rsid w:val="001E48BE"/>
    <w:rsid w:val="001E5BA6"/>
    <w:rsid w:val="001F1193"/>
    <w:rsid w:val="001F21E3"/>
    <w:rsid w:val="001F39EF"/>
    <w:rsid w:val="001F4F78"/>
    <w:rsid w:val="001F53A3"/>
    <w:rsid w:val="001F5CC6"/>
    <w:rsid w:val="00202C64"/>
    <w:rsid w:val="00203F39"/>
    <w:rsid w:val="00205C65"/>
    <w:rsid w:val="00206AA7"/>
    <w:rsid w:val="00206D9D"/>
    <w:rsid w:val="00207D89"/>
    <w:rsid w:val="002110E7"/>
    <w:rsid w:val="002124D6"/>
    <w:rsid w:val="00212788"/>
    <w:rsid w:val="00212B04"/>
    <w:rsid w:val="00213BDC"/>
    <w:rsid w:val="00222CC7"/>
    <w:rsid w:val="002238DA"/>
    <w:rsid w:val="00225E27"/>
    <w:rsid w:val="00233DCC"/>
    <w:rsid w:val="002365B8"/>
    <w:rsid w:val="00237B68"/>
    <w:rsid w:val="00240F40"/>
    <w:rsid w:val="002417D5"/>
    <w:rsid w:val="002461FE"/>
    <w:rsid w:val="002476EA"/>
    <w:rsid w:val="0025113E"/>
    <w:rsid w:val="002515C9"/>
    <w:rsid w:val="00252BF4"/>
    <w:rsid w:val="002539EB"/>
    <w:rsid w:val="00254B28"/>
    <w:rsid w:val="00255E2C"/>
    <w:rsid w:val="00256E81"/>
    <w:rsid w:val="002577BB"/>
    <w:rsid w:val="00260364"/>
    <w:rsid w:val="00261710"/>
    <w:rsid w:val="00262863"/>
    <w:rsid w:val="00263AAA"/>
    <w:rsid w:val="00266821"/>
    <w:rsid w:val="00266AD6"/>
    <w:rsid w:val="00270138"/>
    <w:rsid w:val="00270355"/>
    <w:rsid w:val="00270B49"/>
    <w:rsid w:val="002754ED"/>
    <w:rsid w:val="002755D7"/>
    <w:rsid w:val="002808B3"/>
    <w:rsid w:val="00280D9E"/>
    <w:rsid w:val="00282314"/>
    <w:rsid w:val="00283F3B"/>
    <w:rsid w:val="00284327"/>
    <w:rsid w:val="002858A0"/>
    <w:rsid w:val="002860A2"/>
    <w:rsid w:val="00286481"/>
    <w:rsid w:val="00287286"/>
    <w:rsid w:val="00287C0F"/>
    <w:rsid w:val="002913D0"/>
    <w:rsid w:val="002920AD"/>
    <w:rsid w:val="00292810"/>
    <w:rsid w:val="00293502"/>
    <w:rsid w:val="0029726E"/>
    <w:rsid w:val="002A04A1"/>
    <w:rsid w:val="002A0658"/>
    <w:rsid w:val="002A0AF1"/>
    <w:rsid w:val="002A19D2"/>
    <w:rsid w:val="002A340D"/>
    <w:rsid w:val="002A3630"/>
    <w:rsid w:val="002A62EF"/>
    <w:rsid w:val="002A79E9"/>
    <w:rsid w:val="002B214E"/>
    <w:rsid w:val="002B26A5"/>
    <w:rsid w:val="002B39D5"/>
    <w:rsid w:val="002B4503"/>
    <w:rsid w:val="002B4787"/>
    <w:rsid w:val="002B4E60"/>
    <w:rsid w:val="002B50D9"/>
    <w:rsid w:val="002B538B"/>
    <w:rsid w:val="002B53CA"/>
    <w:rsid w:val="002B5683"/>
    <w:rsid w:val="002C115E"/>
    <w:rsid w:val="002C3683"/>
    <w:rsid w:val="002C37EF"/>
    <w:rsid w:val="002C47AE"/>
    <w:rsid w:val="002C5942"/>
    <w:rsid w:val="002D078A"/>
    <w:rsid w:val="002D265B"/>
    <w:rsid w:val="002D3E2A"/>
    <w:rsid w:val="002D51C9"/>
    <w:rsid w:val="002D6E55"/>
    <w:rsid w:val="002D77E6"/>
    <w:rsid w:val="002E1EA4"/>
    <w:rsid w:val="002E2FAA"/>
    <w:rsid w:val="002E309C"/>
    <w:rsid w:val="002E318E"/>
    <w:rsid w:val="002E5A51"/>
    <w:rsid w:val="002E6006"/>
    <w:rsid w:val="002E6969"/>
    <w:rsid w:val="002F2414"/>
    <w:rsid w:val="002F30B3"/>
    <w:rsid w:val="002F628B"/>
    <w:rsid w:val="002F62A5"/>
    <w:rsid w:val="00301012"/>
    <w:rsid w:val="00302E2C"/>
    <w:rsid w:val="00305EE7"/>
    <w:rsid w:val="0030619A"/>
    <w:rsid w:val="00312BCE"/>
    <w:rsid w:val="0031373D"/>
    <w:rsid w:val="00313ADF"/>
    <w:rsid w:val="00316873"/>
    <w:rsid w:val="003201B9"/>
    <w:rsid w:val="003207A2"/>
    <w:rsid w:val="003227E9"/>
    <w:rsid w:val="0032425E"/>
    <w:rsid w:val="00325AE7"/>
    <w:rsid w:val="0032769E"/>
    <w:rsid w:val="00327882"/>
    <w:rsid w:val="003302F7"/>
    <w:rsid w:val="00330BFD"/>
    <w:rsid w:val="00334E71"/>
    <w:rsid w:val="00336116"/>
    <w:rsid w:val="003403E8"/>
    <w:rsid w:val="00340F17"/>
    <w:rsid w:val="00341D37"/>
    <w:rsid w:val="00346C09"/>
    <w:rsid w:val="003477FF"/>
    <w:rsid w:val="00350DA1"/>
    <w:rsid w:val="0035152A"/>
    <w:rsid w:val="003517ED"/>
    <w:rsid w:val="003520EA"/>
    <w:rsid w:val="0035472A"/>
    <w:rsid w:val="003549F9"/>
    <w:rsid w:val="003558FE"/>
    <w:rsid w:val="00356199"/>
    <w:rsid w:val="00364E9A"/>
    <w:rsid w:val="003652CB"/>
    <w:rsid w:val="00365E2A"/>
    <w:rsid w:val="0036644E"/>
    <w:rsid w:val="00366592"/>
    <w:rsid w:val="0037129F"/>
    <w:rsid w:val="00373061"/>
    <w:rsid w:val="0037394F"/>
    <w:rsid w:val="003766A9"/>
    <w:rsid w:val="00377296"/>
    <w:rsid w:val="003816BA"/>
    <w:rsid w:val="00382159"/>
    <w:rsid w:val="00382571"/>
    <w:rsid w:val="00382EA8"/>
    <w:rsid w:val="0038313E"/>
    <w:rsid w:val="003843B8"/>
    <w:rsid w:val="003856A7"/>
    <w:rsid w:val="00386D7E"/>
    <w:rsid w:val="00390419"/>
    <w:rsid w:val="003910A0"/>
    <w:rsid w:val="003921A6"/>
    <w:rsid w:val="00393417"/>
    <w:rsid w:val="00393E85"/>
    <w:rsid w:val="00395425"/>
    <w:rsid w:val="003963E4"/>
    <w:rsid w:val="00396CB1"/>
    <w:rsid w:val="0039771A"/>
    <w:rsid w:val="003A046F"/>
    <w:rsid w:val="003A18E3"/>
    <w:rsid w:val="003A2389"/>
    <w:rsid w:val="003A36D9"/>
    <w:rsid w:val="003A4E15"/>
    <w:rsid w:val="003A6717"/>
    <w:rsid w:val="003A69EC"/>
    <w:rsid w:val="003B03D4"/>
    <w:rsid w:val="003B0FD7"/>
    <w:rsid w:val="003B1E5D"/>
    <w:rsid w:val="003B32ED"/>
    <w:rsid w:val="003B40C2"/>
    <w:rsid w:val="003B6C54"/>
    <w:rsid w:val="003B7A45"/>
    <w:rsid w:val="003C08E1"/>
    <w:rsid w:val="003C5878"/>
    <w:rsid w:val="003C7E72"/>
    <w:rsid w:val="003D0118"/>
    <w:rsid w:val="003D0965"/>
    <w:rsid w:val="003D0C9C"/>
    <w:rsid w:val="003D0DE6"/>
    <w:rsid w:val="003D1F62"/>
    <w:rsid w:val="003D2D14"/>
    <w:rsid w:val="003D3957"/>
    <w:rsid w:val="003D5876"/>
    <w:rsid w:val="003D778F"/>
    <w:rsid w:val="003E1B26"/>
    <w:rsid w:val="003E291F"/>
    <w:rsid w:val="003E2BD4"/>
    <w:rsid w:val="003E2D22"/>
    <w:rsid w:val="003E2DA1"/>
    <w:rsid w:val="003E3F0D"/>
    <w:rsid w:val="003E6045"/>
    <w:rsid w:val="003E61ED"/>
    <w:rsid w:val="003E6798"/>
    <w:rsid w:val="003F063E"/>
    <w:rsid w:val="003F0749"/>
    <w:rsid w:val="003F2686"/>
    <w:rsid w:val="003F307C"/>
    <w:rsid w:val="003F41C2"/>
    <w:rsid w:val="003F53E4"/>
    <w:rsid w:val="003F5D40"/>
    <w:rsid w:val="00400C15"/>
    <w:rsid w:val="00401417"/>
    <w:rsid w:val="00401486"/>
    <w:rsid w:val="004014D3"/>
    <w:rsid w:val="00401A6F"/>
    <w:rsid w:val="004030F1"/>
    <w:rsid w:val="00403BE2"/>
    <w:rsid w:val="00405831"/>
    <w:rsid w:val="004060CF"/>
    <w:rsid w:val="00407050"/>
    <w:rsid w:val="0041057A"/>
    <w:rsid w:val="00410F1F"/>
    <w:rsid w:val="00414BEF"/>
    <w:rsid w:val="004153A2"/>
    <w:rsid w:val="00417F54"/>
    <w:rsid w:val="00417FB2"/>
    <w:rsid w:val="00421275"/>
    <w:rsid w:val="0042166C"/>
    <w:rsid w:val="0042180D"/>
    <w:rsid w:val="004269A1"/>
    <w:rsid w:val="00426F95"/>
    <w:rsid w:val="00427FB1"/>
    <w:rsid w:val="0043026D"/>
    <w:rsid w:val="0043335D"/>
    <w:rsid w:val="00433ECC"/>
    <w:rsid w:val="00434649"/>
    <w:rsid w:val="00436F64"/>
    <w:rsid w:val="00440A5D"/>
    <w:rsid w:val="00441178"/>
    <w:rsid w:val="00441BE0"/>
    <w:rsid w:val="00441D06"/>
    <w:rsid w:val="00442EED"/>
    <w:rsid w:val="004433F3"/>
    <w:rsid w:val="004437E3"/>
    <w:rsid w:val="00445297"/>
    <w:rsid w:val="004453B9"/>
    <w:rsid w:val="00445579"/>
    <w:rsid w:val="00445A7C"/>
    <w:rsid w:val="004473B2"/>
    <w:rsid w:val="004543AC"/>
    <w:rsid w:val="00454C8B"/>
    <w:rsid w:val="0045538A"/>
    <w:rsid w:val="0045721D"/>
    <w:rsid w:val="00460077"/>
    <w:rsid w:val="004608D5"/>
    <w:rsid w:val="00460907"/>
    <w:rsid w:val="004616B8"/>
    <w:rsid w:val="00461FB3"/>
    <w:rsid w:val="0046331C"/>
    <w:rsid w:val="0046461F"/>
    <w:rsid w:val="004649E0"/>
    <w:rsid w:val="00470E9A"/>
    <w:rsid w:val="00477AB5"/>
    <w:rsid w:val="00480D91"/>
    <w:rsid w:val="0048593E"/>
    <w:rsid w:val="0048651D"/>
    <w:rsid w:val="00486E11"/>
    <w:rsid w:val="004879F2"/>
    <w:rsid w:val="00490134"/>
    <w:rsid w:val="004927FE"/>
    <w:rsid w:val="004933F2"/>
    <w:rsid w:val="004936D4"/>
    <w:rsid w:val="00496B79"/>
    <w:rsid w:val="004A0A1E"/>
    <w:rsid w:val="004A3474"/>
    <w:rsid w:val="004A460A"/>
    <w:rsid w:val="004A78A9"/>
    <w:rsid w:val="004A7C48"/>
    <w:rsid w:val="004B0FF3"/>
    <w:rsid w:val="004B17F7"/>
    <w:rsid w:val="004B3AFB"/>
    <w:rsid w:val="004B64F6"/>
    <w:rsid w:val="004B76F9"/>
    <w:rsid w:val="004C1488"/>
    <w:rsid w:val="004C1754"/>
    <w:rsid w:val="004C2C07"/>
    <w:rsid w:val="004C47FC"/>
    <w:rsid w:val="004C4981"/>
    <w:rsid w:val="004C6192"/>
    <w:rsid w:val="004C6531"/>
    <w:rsid w:val="004D0920"/>
    <w:rsid w:val="004D18FA"/>
    <w:rsid w:val="004D1BE3"/>
    <w:rsid w:val="004D1BF6"/>
    <w:rsid w:val="004D3459"/>
    <w:rsid w:val="004D3716"/>
    <w:rsid w:val="004D3976"/>
    <w:rsid w:val="004D4792"/>
    <w:rsid w:val="004D5793"/>
    <w:rsid w:val="004D6E28"/>
    <w:rsid w:val="004D71B3"/>
    <w:rsid w:val="004D77C3"/>
    <w:rsid w:val="004E0420"/>
    <w:rsid w:val="004E196C"/>
    <w:rsid w:val="004E2000"/>
    <w:rsid w:val="004E2095"/>
    <w:rsid w:val="004E2366"/>
    <w:rsid w:val="004E4F76"/>
    <w:rsid w:val="004E51D6"/>
    <w:rsid w:val="004F5191"/>
    <w:rsid w:val="004F5283"/>
    <w:rsid w:val="004F5F17"/>
    <w:rsid w:val="004F604A"/>
    <w:rsid w:val="004F65B9"/>
    <w:rsid w:val="004F68C3"/>
    <w:rsid w:val="005019BA"/>
    <w:rsid w:val="00502E25"/>
    <w:rsid w:val="00504D42"/>
    <w:rsid w:val="005069B9"/>
    <w:rsid w:val="00507E54"/>
    <w:rsid w:val="00510186"/>
    <w:rsid w:val="00511712"/>
    <w:rsid w:val="005160CC"/>
    <w:rsid w:val="00522B17"/>
    <w:rsid w:val="00530D57"/>
    <w:rsid w:val="00531AA7"/>
    <w:rsid w:val="00532DB7"/>
    <w:rsid w:val="005348CE"/>
    <w:rsid w:val="00537091"/>
    <w:rsid w:val="00537436"/>
    <w:rsid w:val="005407DE"/>
    <w:rsid w:val="00541CFC"/>
    <w:rsid w:val="00542659"/>
    <w:rsid w:val="00542A29"/>
    <w:rsid w:val="0054301F"/>
    <w:rsid w:val="00547A90"/>
    <w:rsid w:val="00547DDA"/>
    <w:rsid w:val="00552A66"/>
    <w:rsid w:val="0055378C"/>
    <w:rsid w:val="005545C6"/>
    <w:rsid w:val="00556E21"/>
    <w:rsid w:val="005602B6"/>
    <w:rsid w:val="00560C3E"/>
    <w:rsid w:val="005615D9"/>
    <w:rsid w:val="005628D5"/>
    <w:rsid w:val="00563252"/>
    <w:rsid w:val="00563D0C"/>
    <w:rsid w:val="00564737"/>
    <w:rsid w:val="00565E11"/>
    <w:rsid w:val="0056697E"/>
    <w:rsid w:val="005747B6"/>
    <w:rsid w:val="00574EDC"/>
    <w:rsid w:val="005759E8"/>
    <w:rsid w:val="0057701F"/>
    <w:rsid w:val="00580644"/>
    <w:rsid w:val="00580D4D"/>
    <w:rsid w:val="00580F1D"/>
    <w:rsid w:val="00586E4C"/>
    <w:rsid w:val="00591CAF"/>
    <w:rsid w:val="00593A22"/>
    <w:rsid w:val="00593C0C"/>
    <w:rsid w:val="00594FA5"/>
    <w:rsid w:val="005A02AA"/>
    <w:rsid w:val="005A0BBE"/>
    <w:rsid w:val="005A2726"/>
    <w:rsid w:val="005A28DD"/>
    <w:rsid w:val="005A35AB"/>
    <w:rsid w:val="005A7668"/>
    <w:rsid w:val="005A7FCD"/>
    <w:rsid w:val="005B10E4"/>
    <w:rsid w:val="005B1E43"/>
    <w:rsid w:val="005B4A01"/>
    <w:rsid w:val="005B4A56"/>
    <w:rsid w:val="005B6657"/>
    <w:rsid w:val="005B6BCC"/>
    <w:rsid w:val="005C0973"/>
    <w:rsid w:val="005C282E"/>
    <w:rsid w:val="005C31A3"/>
    <w:rsid w:val="005C4D91"/>
    <w:rsid w:val="005C54DE"/>
    <w:rsid w:val="005C794A"/>
    <w:rsid w:val="005D3D59"/>
    <w:rsid w:val="005D508D"/>
    <w:rsid w:val="005D5FD3"/>
    <w:rsid w:val="005D691B"/>
    <w:rsid w:val="005E05FB"/>
    <w:rsid w:val="005E0F26"/>
    <w:rsid w:val="005E2848"/>
    <w:rsid w:val="005E3BAF"/>
    <w:rsid w:val="005E49FB"/>
    <w:rsid w:val="005F0A29"/>
    <w:rsid w:val="005F1577"/>
    <w:rsid w:val="005F249B"/>
    <w:rsid w:val="005F346D"/>
    <w:rsid w:val="005F4E95"/>
    <w:rsid w:val="005F63B8"/>
    <w:rsid w:val="005F75A5"/>
    <w:rsid w:val="0060471F"/>
    <w:rsid w:val="0061097F"/>
    <w:rsid w:val="00611269"/>
    <w:rsid w:val="00611278"/>
    <w:rsid w:val="00611EB8"/>
    <w:rsid w:val="00614714"/>
    <w:rsid w:val="00617B4C"/>
    <w:rsid w:val="006255DD"/>
    <w:rsid w:val="006255F3"/>
    <w:rsid w:val="0062640A"/>
    <w:rsid w:val="00631631"/>
    <w:rsid w:val="006317BA"/>
    <w:rsid w:val="006322DC"/>
    <w:rsid w:val="00632C68"/>
    <w:rsid w:val="006335AB"/>
    <w:rsid w:val="006372EC"/>
    <w:rsid w:val="00640ACA"/>
    <w:rsid w:val="00642943"/>
    <w:rsid w:val="00642A5E"/>
    <w:rsid w:val="00644557"/>
    <w:rsid w:val="00646C4D"/>
    <w:rsid w:val="006476AF"/>
    <w:rsid w:val="00654CDC"/>
    <w:rsid w:val="006571E0"/>
    <w:rsid w:val="00663F1D"/>
    <w:rsid w:val="006642E7"/>
    <w:rsid w:val="00664FF7"/>
    <w:rsid w:val="00670AE4"/>
    <w:rsid w:val="00671DF9"/>
    <w:rsid w:val="006746BA"/>
    <w:rsid w:val="00675BA5"/>
    <w:rsid w:val="0067607A"/>
    <w:rsid w:val="00680D39"/>
    <w:rsid w:val="00682E47"/>
    <w:rsid w:val="00684FFD"/>
    <w:rsid w:val="006858D9"/>
    <w:rsid w:val="006860F3"/>
    <w:rsid w:val="0069214F"/>
    <w:rsid w:val="0069589F"/>
    <w:rsid w:val="00695A29"/>
    <w:rsid w:val="0069611C"/>
    <w:rsid w:val="00696868"/>
    <w:rsid w:val="00697C41"/>
    <w:rsid w:val="006A0DA7"/>
    <w:rsid w:val="006A236A"/>
    <w:rsid w:val="006A2C29"/>
    <w:rsid w:val="006A42CB"/>
    <w:rsid w:val="006B1BE2"/>
    <w:rsid w:val="006B1C71"/>
    <w:rsid w:val="006B2AE1"/>
    <w:rsid w:val="006B33A2"/>
    <w:rsid w:val="006B368D"/>
    <w:rsid w:val="006B5060"/>
    <w:rsid w:val="006B6605"/>
    <w:rsid w:val="006C0870"/>
    <w:rsid w:val="006C1BB9"/>
    <w:rsid w:val="006C5070"/>
    <w:rsid w:val="006C63F4"/>
    <w:rsid w:val="006D0A6B"/>
    <w:rsid w:val="006D35E6"/>
    <w:rsid w:val="006D5AEA"/>
    <w:rsid w:val="006D7102"/>
    <w:rsid w:val="006D7429"/>
    <w:rsid w:val="006E1FCC"/>
    <w:rsid w:val="006E2339"/>
    <w:rsid w:val="006E23CE"/>
    <w:rsid w:val="006E3E7B"/>
    <w:rsid w:val="006E665F"/>
    <w:rsid w:val="006F114D"/>
    <w:rsid w:val="006F40F6"/>
    <w:rsid w:val="006F5381"/>
    <w:rsid w:val="006F588F"/>
    <w:rsid w:val="006F5BFB"/>
    <w:rsid w:val="006F5F1D"/>
    <w:rsid w:val="006F7699"/>
    <w:rsid w:val="00701370"/>
    <w:rsid w:val="00703B89"/>
    <w:rsid w:val="00705541"/>
    <w:rsid w:val="00707099"/>
    <w:rsid w:val="00707836"/>
    <w:rsid w:val="007105D7"/>
    <w:rsid w:val="00710614"/>
    <w:rsid w:val="00713018"/>
    <w:rsid w:val="007151AC"/>
    <w:rsid w:val="0071526A"/>
    <w:rsid w:val="00715813"/>
    <w:rsid w:val="00715FE8"/>
    <w:rsid w:val="00716E2B"/>
    <w:rsid w:val="00720DF1"/>
    <w:rsid w:val="007211CD"/>
    <w:rsid w:val="007218B9"/>
    <w:rsid w:val="007224E9"/>
    <w:rsid w:val="007261E4"/>
    <w:rsid w:val="007301B0"/>
    <w:rsid w:val="00730454"/>
    <w:rsid w:val="00731F78"/>
    <w:rsid w:val="00735E5A"/>
    <w:rsid w:val="00736261"/>
    <w:rsid w:val="00736AFE"/>
    <w:rsid w:val="0074029D"/>
    <w:rsid w:val="007439AB"/>
    <w:rsid w:val="007448A3"/>
    <w:rsid w:val="00750582"/>
    <w:rsid w:val="00751FD8"/>
    <w:rsid w:val="00752337"/>
    <w:rsid w:val="00753059"/>
    <w:rsid w:val="007534CE"/>
    <w:rsid w:val="00753F18"/>
    <w:rsid w:val="00755E0E"/>
    <w:rsid w:val="00757B28"/>
    <w:rsid w:val="00761074"/>
    <w:rsid w:val="007617C6"/>
    <w:rsid w:val="00761968"/>
    <w:rsid w:val="00762428"/>
    <w:rsid w:val="00763594"/>
    <w:rsid w:val="00764A03"/>
    <w:rsid w:val="00764AB1"/>
    <w:rsid w:val="007662E8"/>
    <w:rsid w:val="00776CAB"/>
    <w:rsid w:val="00780610"/>
    <w:rsid w:val="00780B27"/>
    <w:rsid w:val="00782C59"/>
    <w:rsid w:val="00782FCF"/>
    <w:rsid w:val="00783091"/>
    <w:rsid w:val="00784828"/>
    <w:rsid w:val="00784A7D"/>
    <w:rsid w:val="00785630"/>
    <w:rsid w:val="00790C22"/>
    <w:rsid w:val="0079137F"/>
    <w:rsid w:val="007915D2"/>
    <w:rsid w:val="0079186F"/>
    <w:rsid w:val="00792926"/>
    <w:rsid w:val="007A3929"/>
    <w:rsid w:val="007A5045"/>
    <w:rsid w:val="007B1367"/>
    <w:rsid w:val="007B1AC5"/>
    <w:rsid w:val="007B2646"/>
    <w:rsid w:val="007B4EB8"/>
    <w:rsid w:val="007C0464"/>
    <w:rsid w:val="007C2979"/>
    <w:rsid w:val="007C30EB"/>
    <w:rsid w:val="007D3E63"/>
    <w:rsid w:val="007D449F"/>
    <w:rsid w:val="007D4ED1"/>
    <w:rsid w:val="007D580C"/>
    <w:rsid w:val="007D5887"/>
    <w:rsid w:val="007D6ECE"/>
    <w:rsid w:val="007D746C"/>
    <w:rsid w:val="007D7C8C"/>
    <w:rsid w:val="007E2CF1"/>
    <w:rsid w:val="007E3340"/>
    <w:rsid w:val="007F0446"/>
    <w:rsid w:val="007F0DB5"/>
    <w:rsid w:val="007F10CF"/>
    <w:rsid w:val="007F1B2B"/>
    <w:rsid w:val="007F7C0D"/>
    <w:rsid w:val="008018E3"/>
    <w:rsid w:val="0080334A"/>
    <w:rsid w:val="00804F8E"/>
    <w:rsid w:val="008067C6"/>
    <w:rsid w:val="00807877"/>
    <w:rsid w:val="00807AC7"/>
    <w:rsid w:val="00810559"/>
    <w:rsid w:val="00811B1F"/>
    <w:rsid w:val="008153FA"/>
    <w:rsid w:val="00815B58"/>
    <w:rsid w:val="00815DD5"/>
    <w:rsid w:val="0081770F"/>
    <w:rsid w:val="00817950"/>
    <w:rsid w:val="00817C94"/>
    <w:rsid w:val="00825983"/>
    <w:rsid w:val="00825D33"/>
    <w:rsid w:val="008309B3"/>
    <w:rsid w:val="00833363"/>
    <w:rsid w:val="0083392F"/>
    <w:rsid w:val="0083439C"/>
    <w:rsid w:val="00836CCD"/>
    <w:rsid w:val="00840A40"/>
    <w:rsid w:val="008412DD"/>
    <w:rsid w:val="00841628"/>
    <w:rsid w:val="0084596D"/>
    <w:rsid w:val="00850A40"/>
    <w:rsid w:val="008512BD"/>
    <w:rsid w:val="0085135E"/>
    <w:rsid w:val="008519BE"/>
    <w:rsid w:val="00853337"/>
    <w:rsid w:val="00854852"/>
    <w:rsid w:val="008605A0"/>
    <w:rsid w:val="008622A5"/>
    <w:rsid w:val="008630F2"/>
    <w:rsid w:val="00864FDC"/>
    <w:rsid w:val="00865008"/>
    <w:rsid w:val="0086528C"/>
    <w:rsid w:val="008654C0"/>
    <w:rsid w:val="00865CD7"/>
    <w:rsid w:val="00867EE6"/>
    <w:rsid w:val="00870CBA"/>
    <w:rsid w:val="00871C5F"/>
    <w:rsid w:val="008742DB"/>
    <w:rsid w:val="00874948"/>
    <w:rsid w:val="008760A6"/>
    <w:rsid w:val="00877A64"/>
    <w:rsid w:val="008803BE"/>
    <w:rsid w:val="008803E8"/>
    <w:rsid w:val="00881F5A"/>
    <w:rsid w:val="00883E52"/>
    <w:rsid w:val="008862ED"/>
    <w:rsid w:val="00886633"/>
    <w:rsid w:val="00887156"/>
    <w:rsid w:val="008923BC"/>
    <w:rsid w:val="00892CC6"/>
    <w:rsid w:val="008932B2"/>
    <w:rsid w:val="00893B21"/>
    <w:rsid w:val="008944A7"/>
    <w:rsid w:val="00894FA7"/>
    <w:rsid w:val="008963F3"/>
    <w:rsid w:val="008A07D9"/>
    <w:rsid w:val="008A3004"/>
    <w:rsid w:val="008A4EC2"/>
    <w:rsid w:val="008A7D81"/>
    <w:rsid w:val="008B2CA0"/>
    <w:rsid w:val="008B6A08"/>
    <w:rsid w:val="008B6B27"/>
    <w:rsid w:val="008B7C09"/>
    <w:rsid w:val="008C1D83"/>
    <w:rsid w:val="008C4553"/>
    <w:rsid w:val="008C7EA8"/>
    <w:rsid w:val="008D2BBB"/>
    <w:rsid w:val="008D37AF"/>
    <w:rsid w:val="008D3875"/>
    <w:rsid w:val="008D409A"/>
    <w:rsid w:val="008D52C5"/>
    <w:rsid w:val="008D6E32"/>
    <w:rsid w:val="008E0547"/>
    <w:rsid w:val="008E05F4"/>
    <w:rsid w:val="008E3B25"/>
    <w:rsid w:val="008E4102"/>
    <w:rsid w:val="008E4D2F"/>
    <w:rsid w:val="008E58FC"/>
    <w:rsid w:val="008E5C6F"/>
    <w:rsid w:val="008E7141"/>
    <w:rsid w:val="008F1B37"/>
    <w:rsid w:val="008F2BD2"/>
    <w:rsid w:val="008F2D7E"/>
    <w:rsid w:val="008F525B"/>
    <w:rsid w:val="008F53F0"/>
    <w:rsid w:val="008F7751"/>
    <w:rsid w:val="008F7B6A"/>
    <w:rsid w:val="0091362F"/>
    <w:rsid w:val="00915FF2"/>
    <w:rsid w:val="00916A37"/>
    <w:rsid w:val="009175E2"/>
    <w:rsid w:val="00923240"/>
    <w:rsid w:val="0092366B"/>
    <w:rsid w:val="009248DD"/>
    <w:rsid w:val="00925ECE"/>
    <w:rsid w:val="00926317"/>
    <w:rsid w:val="0092633F"/>
    <w:rsid w:val="00926E07"/>
    <w:rsid w:val="00931BA7"/>
    <w:rsid w:val="00931BFC"/>
    <w:rsid w:val="0093251C"/>
    <w:rsid w:val="009332F9"/>
    <w:rsid w:val="0094222E"/>
    <w:rsid w:val="00942C3B"/>
    <w:rsid w:val="0094364F"/>
    <w:rsid w:val="00944DC8"/>
    <w:rsid w:val="009463B7"/>
    <w:rsid w:val="00947643"/>
    <w:rsid w:val="0095014A"/>
    <w:rsid w:val="00951DA4"/>
    <w:rsid w:val="00952B3D"/>
    <w:rsid w:val="009537D1"/>
    <w:rsid w:val="00953988"/>
    <w:rsid w:val="00953B7B"/>
    <w:rsid w:val="009554D2"/>
    <w:rsid w:val="00961361"/>
    <w:rsid w:val="0096144E"/>
    <w:rsid w:val="00961F3E"/>
    <w:rsid w:val="0096302E"/>
    <w:rsid w:val="00963537"/>
    <w:rsid w:val="009657D3"/>
    <w:rsid w:val="00971DE6"/>
    <w:rsid w:val="00972E7F"/>
    <w:rsid w:val="00973B13"/>
    <w:rsid w:val="009773EE"/>
    <w:rsid w:val="009805AE"/>
    <w:rsid w:val="009834C4"/>
    <w:rsid w:val="00984813"/>
    <w:rsid w:val="00985026"/>
    <w:rsid w:val="00990B57"/>
    <w:rsid w:val="00996722"/>
    <w:rsid w:val="009A05BD"/>
    <w:rsid w:val="009A2316"/>
    <w:rsid w:val="009A2DE3"/>
    <w:rsid w:val="009A2E5F"/>
    <w:rsid w:val="009A77BF"/>
    <w:rsid w:val="009B13CB"/>
    <w:rsid w:val="009B2684"/>
    <w:rsid w:val="009B4C4E"/>
    <w:rsid w:val="009C1305"/>
    <w:rsid w:val="009C198C"/>
    <w:rsid w:val="009C469D"/>
    <w:rsid w:val="009C56E5"/>
    <w:rsid w:val="009C5968"/>
    <w:rsid w:val="009C6501"/>
    <w:rsid w:val="009C7133"/>
    <w:rsid w:val="009C73B1"/>
    <w:rsid w:val="009C7746"/>
    <w:rsid w:val="009D0888"/>
    <w:rsid w:val="009D10D1"/>
    <w:rsid w:val="009D2268"/>
    <w:rsid w:val="009D36EA"/>
    <w:rsid w:val="009E1156"/>
    <w:rsid w:val="009E185C"/>
    <w:rsid w:val="009E195E"/>
    <w:rsid w:val="009E1968"/>
    <w:rsid w:val="009E2015"/>
    <w:rsid w:val="009E2637"/>
    <w:rsid w:val="009E6664"/>
    <w:rsid w:val="009E70A8"/>
    <w:rsid w:val="009E7139"/>
    <w:rsid w:val="009E7A1F"/>
    <w:rsid w:val="009E7B12"/>
    <w:rsid w:val="009F1C41"/>
    <w:rsid w:val="009F2FEA"/>
    <w:rsid w:val="009F4191"/>
    <w:rsid w:val="009F4847"/>
    <w:rsid w:val="009F5A64"/>
    <w:rsid w:val="009F6320"/>
    <w:rsid w:val="009F77A0"/>
    <w:rsid w:val="009F79FB"/>
    <w:rsid w:val="00A00E89"/>
    <w:rsid w:val="00A0107C"/>
    <w:rsid w:val="00A025AC"/>
    <w:rsid w:val="00A03595"/>
    <w:rsid w:val="00A03FDD"/>
    <w:rsid w:val="00A04DDB"/>
    <w:rsid w:val="00A05731"/>
    <w:rsid w:val="00A05C5D"/>
    <w:rsid w:val="00A05E91"/>
    <w:rsid w:val="00A12914"/>
    <w:rsid w:val="00A1551C"/>
    <w:rsid w:val="00A17F4E"/>
    <w:rsid w:val="00A20BEA"/>
    <w:rsid w:val="00A230D9"/>
    <w:rsid w:val="00A26BE1"/>
    <w:rsid w:val="00A274B3"/>
    <w:rsid w:val="00A27627"/>
    <w:rsid w:val="00A33CD6"/>
    <w:rsid w:val="00A34AB1"/>
    <w:rsid w:val="00A3687A"/>
    <w:rsid w:val="00A36E62"/>
    <w:rsid w:val="00A43D5A"/>
    <w:rsid w:val="00A44D18"/>
    <w:rsid w:val="00A473DA"/>
    <w:rsid w:val="00A50960"/>
    <w:rsid w:val="00A525A4"/>
    <w:rsid w:val="00A529FB"/>
    <w:rsid w:val="00A52D4A"/>
    <w:rsid w:val="00A52E24"/>
    <w:rsid w:val="00A5449D"/>
    <w:rsid w:val="00A54BBD"/>
    <w:rsid w:val="00A57158"/>
    <w:rsid w:val="00A57707"/>
    <w:rsid w:val="00A61311"/>
    <w:rsid w:val="00A6259F"/>
    <w:rsid w:val="00A6306B"/>
    <w:rsid w:val="00A63221"/>
    <w:rsid w:val="00A63512"/>
    <w:rsid w:val="00A637E5"/>
    <w:rsid w:val="00A6479B"/>
    <w:rsid w:val="00A64845"/>
    <w:rsid w:val="00A65BA3"/>
    <w:rsid w:val="00A701AF"/>
    <w:rsid w:val="00A74A91"/>
    <w:rsid w:val="00A75D9D"/>
    <w:rsid w:val="00A76C91"/>
    <w:rsid w:val="00A774CD"/>
    <w:rsid w:val="00A821CE"/>
    <w:rsid w:val="00A823CE"/>
    <w:rsid w:val="00A82D56"/>
    <w:rsid w:val="00A84794"/>
    <w:rsid w:val="00A859D7"/>
    <w:rsid w:val="00A934A6"/>
    <w:rsid w:val="00A95CDD"/>
    <w:rsid w:val="00AA0472"/>
    <w:rsid w:val="00AA0DEE"/>
    <w:rsid w:val="00AA3525"/>
    <w:rsid w:val="00AA4ACD"/>
    <w:rsid w:val="00AB1D57"/>
    <w:rsid w:val="00AB2B7C"/>
    <w:rsid w:val="00AC35EB"/>
    <w:rsid w:val="00AC4FC0"/>
    <w:rsid w:val="00AD0D8A"/>
    <w:rsid w:val="00AD1FE5"/>
    <w:rsid w:val="00AD2466"/>
    <w:rsid w:val="00AD25A2"/>
    <w:rsid w:val="00AD300E"/>
    <w:rsid w:val="00AD504D"/>
    <w:rsid w:val="00AD5F4B"/>
    <w:rsid w:val="00AD6663"/>
    <w:rsid w:val="00AE48A7"/>
    <w:rsid w:val="00AE5A04"/>
    <w:rsid w:val="00AF0BC4"/>
    <w:rsid w:val="00AF0D34"/>
    <w:rsid w:val="00AF0EC2"/>
    <w:rsid w:val="00AF1E37"/>
    <w:rsid w:val="00AF4AE4"/>
    <w:rsid w:val="00AF6C94"/>
    <w:rsid w:val="00AF6E20"/>
    <w:rsid w:val="00B02668"/>
    <w:rsid w:val="00B03EBB"/>
    <w:rsid w:val="00B03FF4"/>
    <w:rsid w:val="00B066DA"/>
    <w:rsid w:val="00B07F0B"/>
    <w:rsid w:val="00B07F5D"/>
    <w:rsid w:val="00B11FD2"/>
    <w:rsid w:val="00B1385F"/>
    <w:rsid w:val="00B149C4"/>
    <w:rsid w:val="00B15557"/>
    <w:rsid w:val="00B255A5"/>
    <w:rsid w:val="00B25703"/>
    <w:rsid w:val="00B25732"/>
    <w:rsid w:val="00B26CB4"/>
    <w:rsid w:val="00B3057F"/>
    <w:rsid w:val="00B33206"/>
    <w:rsid w:val="00B33B70"/>
    <w:rsid w:val="00B33B83"/>
    <w:rsid w:val="00B3673C"/>
    <w:rsid w:val="00B37BE3"/>
    <w:rsid w:val="00B406A8"/>
    <w:rsid w:val="00B41F1B"/>
    <w:rsid w:val="00B420C1"/>
    <w:rsid w:val="00B43CD3"/>
    <w:rsid w:val="00B4482E"/>
    <w:rsid w:val="00B44833"/>
    <w:rsid w:val="00B50822"/>
    <w:rsid w:val="00B512D1"/>
    <w:rsid w:val="00B51B9F"/>
    <w:rsid w:val="00B52ED5"/>
    <w:rsid w:val="00B560BA"/>
    <w:rsid w:val="00B57B01"/>
    <w:rsid w:val="00B60A25"/>
    <w:rsid w:val="00B60AC3"/>
    <w:rsid w:val="00B60E1F"/>
    <w:rsid w:val="00B62EEB"/>
    <w:rsid w:val="00B6360F"/>
    <w:rsid w:val="00B637F5"/>
    <w:rsid w:val="00B644DE"/>
    <w:rsid w:val="00B65061"/>
    <w:rsid w:val="00B65532"/>
    <w:rsid w:val="00B65D9C"/>
    <w:rsid w:val="00B6759F"/>
    <w:rsid w:val="00B71421"/>
    <w:rsid w:val="00B72C93"/>
    <w:rsid w:val="00B738ED"/>
    <w:rsid w:val="00B7546E"/>
    <w:rsid w:val="00B75756"/>
    <w:rsid w:val="00B75C28"/>
    <w:rsid w:val="00B829E5"/>
    <w:rsid w:val="00B91229"/>
    <w:rsid w:val="00B920E2"/>
    <w:rsid w:val="00B9263B"/>
    <w:rsid w:val="00B939C6"/>
    <w:rsid w:val="00B9402D"/>
    <w:rsid w:val="00B957EC"/>
    <w:rsid w:val="00B96718"/>
    <w:rsid w:val="00B969F5"/>
    <w:rsid w:val="00B96BEC"/>
    <w:rsid w:val="00BA2736"/>
    <w:rsid w:val="00BA30BC"/>
    <w:rsid w:val="00BA328B"/>
    <w:rsid w:val="00BA5639"/>
    <w:rsid w:val="00BA6540"/>
    <w:rsid w:val="00BB332C"/>
    <w:rsid w:val="00BB64F5"/>
    <w:rsid w:val="00BB7181"/>
    <w:rsid w:val="00BC0B39"/>
    <w:rsid w:val="00BC3EC0"/>
    <w:rsid w:val="00BC44F0"/>
    <w:rsid w:val="00BC597A"/>
    <w:rsid w:val="00BC6568"/>
    <w:rsid w:val="00BC7996"/>
    <w:rsid w:val="00BD584F"/>
    <w:rsid w:val="00BD5C3B"/>
    <w:rsid w:val="00BE0E6A"/>
    <w:rsid w:val="00BE13C6"/>
    <w:rsid w:val="00BE32F6"/>
    <w:rsid w:val="00BE447A"/>
    <w:rsid w:val="00BE540C"/>
    <w:rsid w:val="00BE5B9A"/>
    <w:rsid w:val="00BE6C28"/>
    <w:rsid w:val="00BF14E3"/>
    <w:rsid w:val="00BF2FD1"/>
    <w:rsid w:val="00BF589C"/>
    <w:rsid w:val="00BF63CE"/>
    <w:rsid w:val="00BF73FD"/>
    <w:rsid w:val="00C03DFC"/>
    <w:rsid w:val="00C048FE"/>
    <w:rsid w:val="00C055BB"/>
    <w:rsid w:val="00C1088B"/>
    <w:rsid w:val="00C12506"/>
    <w:rsid w:val="00C157AF"/>
    <w:rsid w:val="00C157EC"/>
    <w:rsid w:val="00C16591"/>
    <w:rsid w:val="00C213C9"/>
    <w:rsid w:val="00C219C9"/>
    <w:rsid w:val="00C23D90"/>
    <w:rsid w:val="00C25898"/>
    <w:rsid w:val="00C2599C"/>
    <w:rsid w:val="00C26F65"/>
    <w:rsid w:val="00C318D1"/>
    <w:rsid w:val="00C318E1"/>
    <w:rsid w:val="00C3384D"/>
    <w:rsid w:val="00C4431F"/>
    <w:rsid w:val="00C479A8"/>
    <w:rsid w:val="00C52071"/>
    <w:rsid w:val="00C5425B"/>
    <w:rsid w:val="00C56983"/>
    <w:rsid w:val="00C61259"/>
    <w:rsid w:val="00C64646"/>
    <w:rsid w:val="00C728BF"/>
    <w:rsid w:val="00C738FA"/>
    <w:rsid w:val="00C74152"/>
    <w:rsid w:val="00C7439F"/>
    <w:rsid w:val="00C75542"/>
    <w:rsid w:val="00C81405"/>
    <w:rsid w:val="00C81415"/>
    <w:rsid w:val="00C846CA"/>
    <w:rsid w:val="00C90F38"/>
    <w:rsid w:val="00C921FC"/>
    <w:rsid w:val="00C93E5E"/>
    <w:rsid w:val="00C953FA"/>
    <w:rsid w:val="00C9650C"/>
    <w:rsid w:val="00C96B23"/>
    <w:rsid w:val="00CA2004"/>
    <w:rsid w:val="00CA2EA4"/>
    <w:rsid w:val="00CA35F4"/>
    <w:rsid w:val="00CA4687"/>
    <w:rsid w:val="00CA4B12"/>
    <w:rsid w:val="00CA57DE"/>
    <w:rsid w:val="00CA6BEA"/>
    <w:rsid w:val="00CA752B"/>
    <w:rsid w:val="00CA7A97"/>
    <w:rsid w:val="00CB0AAA"/>
    <w:rsid w:val="00CB0C56"/>
    <w:rsid w:val="00CB425B"/>
    <w:rsid w:val="00CB5684"/>
    <w:rsid w:val="00CB57EA"/>
    <w:rsid w:val="00CB634B"/>
    <w:rsid w:val="00CB68EA"/>
    <w:rsid w:val="00CB7233"/>
    <w:rsid w:val="00CC0339"/>
    <w:rsid w:val="00CC19E6"/>
    <w:rsid w:val="00CC2C6D"/>
    <w:rsid w:val="00CC2E6C"/>
    <w:rsid w:val="00CC2FFC"/>
    <w:rsid w:val="00CC50C2"/>
    <w:rsid w:val="00CC52EF"/>
    <w:rsid w:val="00CC5976"/>
    <w:rsid w:val="00CD2255"/>
    <w:rsid w:val="00CD31B9"/>
    <w:rsid w:val="00CD43B6"/>
    <w:rsid w:val="00CD49B1"/>
    <w:rsid w:val="00CD69D8"/>
    <w:rsid w:val="00CD7421"/>
    <w:rsid w:val="00CE0168"/>
    <w:rsid w:val="00CE2B8A"/>
    <w:rsid w:val="00CE6A17"/>
    <w:rsid w:val="00CE7621"/>
    <w:rsid w:val="00CF18B7"/>
    <w:rsid w:val="00CF22B7"/>
    <w:rsid w:val="00CF27AD"/>
    <w:rsid w:val="00D005FD"/>
    <w:rsid w:val="00D0110A"/>
    <w:rsid w:val="00D02AFF"/>
    <w:rsid w:val="00D0321A"/>
    <w:rsid w:val="00D04B6F"/>
    <w:rsid w:val="00D07EA7"/>
    <w:rsid w:val="00D1003C"/>
    <w:rsid w:val="00D125C2"/>
    <w:rsid w:val="00D14418"/>
    <w:rsid w:val="00D15390"/>
    <w:rsid w:val="00D15823"/>
    <w:rsid w:val="00D20185"/>
    <w:rsid w:val="00D21BDF"/>
    <w:rsid w:val="00D21CCA"/>
    <w:rsid w:val="00D2235D"/>
    <w:rsid w:val="00D226C4"/>
    <w:rsid w:val="00D23615"/>
    <w:rsid w:val="00D236B4"/>
    <w:rsid w:val="00D23DD2"/>
    <w:rsid w:val="00D25037"/>
    <w:rsid w:val="00D30961"/>
    <w:rsid w:val="00D334C6"/>
    <w:rsid w:val="00D34DF4"/>
    <w:rsid w:val="00D358C8"/>
    <w:rsid w:val="00D42C7B"/>
    <w:rsid w:val="00D42F6C"/>
    <w:rsid w:val="00D4360F"/>
    <w:rsid w:val="00D45404"/>
    <w:rsid w:val="00D45DB3"/>
    <w:rsid w:val="00D461F0"/>
    <w:rsid w:val="00D51600"/>
    <w:rsid w:val="00D5161C"/>
    <w:rsid w:val="00D523F0"/>
    <w:rsid w:val="00D54CE9"/>
    <w:rsid w:val="00D557DC"/>
    <w:rsid w:val="00D57FA2"/>
    <w:rsid w:val="00D60A69"/>
    <w:rsid w:val="00D60CD2"/>
    <w:rsid w:val="00D629F7"/>
    <w:rsid w:val="00D65763"/>
    <w:rsid w:val="00D659C6"/>
    <w:rsid w:val="00D67952"/>
    <w:rsid w:val="00D70225"/>
    <w:rsid w:val="00D72115"/>
    <w:rsid w:val="00D726E2"/>
    <w:rsid w:val="00D73890"/>
    <w:rsid w:val="00D75C81"/>
    <w:rsid w:val="00D76807"/>
    <w:rsid w:val="00D76F86"/>
    <w:rsid w:val="00D81225"/>
    <w:rsid w:val="00D86954"/>
    <w:rsid w:val="00D93306"/>
    <w:rsid w:val="00D935CE"/>
    <w:rsid w:val="00D968EE"/>
    <w:rsid w:val="00DA06B5"/>
    <w:rsid w:val="00DA1CA7"/>
    <w:rsid w:val="00DA25E2"/>
    <w:rsid w:val="00DA2EFD"/>
    <w:rsid w:val="00DA77E3"/>
    <w:rsid w:val="00DB5770"/>
    <w:rsid w:val="00DB730F"/>
    <w:rsid w:val="00DB7A5A"/>
    <w:rsid w:val="00DC3628"/>
    <w:rsid w:val="00DC4211"/>
    <w:rsid w:val="00DC4768"/>
    <w:rsid w:val="00DD1C88"/>
    <w:rsid w:val="00DD1CEB"/>
    <w:rsid w:val="00DD367E"/>
    <w:rsid w:val="00DD4EDD"/>
    <w:rsid w:val="00DD687F"/>
    <w:rsid w:val="00DE2B1E"/>
    <w:rsid w:val="00DE4403"/>
    <w:rsid w:val="00DE55EF"/>
    <w:rsid w:val="00DF0E1E"/>
    <w:rsid w:val="00DF210F"/>
    <w:rsid w:val="00DF22AA"/>
    <w:rsid w:val="00DF5710"/>
    <w:rsid w:val="00DF6074"/>
    <w:rsid w:val="00E01AEC"/>
    <w:rsid w:val="00E0340E"/>
    <w:rsid w:val="00E0437E"/>
    <w:rsid w:val="00E12159"/>
    <w:rsid w:val="00E1259C"/>
    <w:rsid w:val="00E12E95"/>
    <w:rsid w:val="00E13CBA"/>
    <w:rsid w:val="00E20FB8"/>
    <w:rsid w:val="00E22660"/>
    <w:rsid w:val="00E22FE1"/>
    <w:rsid w:val="00E24EDB"/>
    <w:rsid w:val="00E25DD1"/>
    <w:rsid w:val="00E317BF"/>
    <w:rsid w:val="00E3184A"/>
    <w:rsid w:val="00E31887"/>
    <w:rsid w:val="00E32720"/>
    <w:rsid w:val="00E32F54"/>
    <w:rsid w:val="00E35B64"/>
    <w:rsid w:val="00E366D0"/>
    <w:rsid w:val="00E37CF8"/>
    <w:rsid w:val="00E403F1"/>
    <w:rsid w:val="00E40416"/>
    <w:rsid w:val="00E419ED"/>
    <w:rsid w:val="00E422EB"/>
    <w:rsid w:val="00E454D5"/>
    <w:rsid w:val="00E47B6D"/>
    <w:rsid w:val="00E51033"/>
    <w:rsid w:val="00E516B3"/>
    <w:rsid w:val="00E51B8F"/>
    <w:rsid w:val="00E51CC4"/>
    <w:rsid w:val="00E53327"/>
    <w:rsid w:val="00E55430"/>
    <w:rsid w:val="00E565DC"/>
    <w:rsid w:val="00E56681"/>
    <w:rsid w:val="00E567FC"/>
    <w:rsid w:val="00E572D5"/>
    <w:rsid w:val="00E57C0D"/>
    <w:rsid w:val="00E60F37"/>
    <w:rsid w:val="00E62233"/>
    <w:rsid w:val="00E65371"/>
    <w:rsid w:val="00E65D3C"/>
    <w:rsid w:val="00E66687"/>
    <w:rsid w:val="00E66B38"/>
    <w:rsid w:val="00E67273"/>
    <w:rsid w:val="00E70030"/>
    <w:rsid w:val="00E730E4"/>
    <w:rsid w:val="00E734C9"/>
    <w:rsid w:val="00E73E06"/>
    <w:rsid w:val="00E74088"/>
    <w:rsid w:val="00E74FF2"/>
    <w:rsid w:val="00E755DB"/>
    <w:rsid w:val="00E75A45"/>
    <w:rsid w:val="00E77250"/>
    <w:rsid w:val="00E77E05"/>
    <w:rsid w:val="00E813DF"/>
    <w:rsid w:val="00E84CD4"/>
    <w:rsid w:val="00E85791"/>
    <w:rsid w:val="00E874F4"/>
    <w:rsid w:val="00E87F77"/>
    <w:rsid w:val="00E90907"/>
    <w:rsid w:val="00E913E9"/>
    <w:rsid w:val="00E9460A"/>
    <w:rsid w:val="00E95B45"/>
    <w:rsid w:val="00EA08E4"/>
    <w:rsid w:val="00EA0C65"/>
    <w:rsid w:val="00EA2EF4"/>
    <w:rsid w:val="00EA471B"/>
    <w:rsid w:val="00EA516C"/>
    <w:rsid w:val="00EA5629"/>
    <w:rsid w:val="00EA60AD"/>
    <w:rsid w:val="00EB1729"/>
    <w:rsid w:val="00EB1CAF"/>
    <w:rsid w:val="00EB20BE"/>
    <w:rsid w:val="00EB3F98"/>
    <w:rsid w:val="00EB5368"/>
    <w:rsid w:val="00EC026F"/>
    <w:rsid w:val="00EC0E3A"/>
    <w:rsid w:val="00EC3507"/>
    <w:rsid w:val="00EC395F"/>
    <w:rsid w:val="00EC5E71"/>
    <w:rsid w:val="00EC7ABB"/>
    <w:rsid w:val="00ED0A81"/>
    <w:rsid w:val="00ED1CE4"/>
    <w:rsid w:val="00ED3141"/>
    <w:rsid w:val="00ED3A44"/>
    <w:rsid w:val="00ED3BEF"/>
    <w:rsid w:val="00ED3D3F"/>
    <w:rsid w:val="00ED4F4E"/>
    <w:rsid w:val="00ED5719"/>
    <w:rsid w:val="00ED5F6E"/>
    <w:rsid w:val="00EE0888"/>
    <w:rsid w:val="00EE2E86"/>
    <w:rsid w:val="00EE4D6E"/>
    <w:rsid w:val="00EE591A"/>
    <w:rsid w:val="00EE6317"/>
    <w:rsid w:val="00EE6840"/>
    <w:rsid w:val="00EE780E"/>
    <w:rsid w:val="00EE7C33"/>
    <w:rsid w:val="00EF41E9"/>
    <w:rsid w:val="00EF4AC8"/>
    <w:rsid w:val="00EF5571"/>
    <w:rsid w:val="00EF76D1"/>
    <w:rsid w:val="00F02216"/>
    <w:rsid w:val="00F03BAF"/>
    <w:rsid w:val="00F03BF4"/>
    <w:rsid w:val="00F03D2B"/>
    <w:rsid w:val="00F03FAB"/>
    <w:rsid w:val="00F069B5"/>
    <w:rsid w:val="00F06C24"/>
    <w:rsid w:val="00F06FAA"/>
    <w:rsid w:val="00F11307"/>
    <w:rsid w:val="00F1228F"/>
    <w:rsid w:val="00F146AB"/>
    <w:rsid w:val="00F147C6"/>
    <w:rsid w:val="00F2197F"/>
    <w:rsid w:val="00F233BB"/>
    <w:rsid w:val="00F27124"/>
    <w:rsid w:val="00F279BA"/>
    <w:rsid w:val="00F27BF4"/>
    <w:rsid w:val="00F3042F"/>
    <w:rsid w:val="00F30882"/>
    <w:rsid w:val="00F30F28"/>
    <w:rsid w:val="00F31717"/>
    <w:rsid w:val="00F32019"/>
    <w:rsid w:val="00F32E00"/>
    <w:rsid w:val="00F342A4"/>
    <w:rsid w:val="00F369EF"/>
    <w:rsid w:val="00F36CBE"/>
    <w:rsid w:val="00F44C50"/>
    <w:rsid w:val="00F507D9"/>
    <w:rsid w:val="00F50FF7"/>
    <w:rsid w:val="00F55F09"/>
    <w:rsid w:val="00F62F45"/>
    <w:rsid w:val="00F652F1"/>
    <w:rsid w:val="00F654B3"/>
    <w:rsid w:val="00F65688"/>
    <w:rsid w:val="00F66CF5"/>
    <w:rsid w:val="00F67412"/>
    <w:rsid w:val="00F7119B"/>
    <w:rsid w:val="00F7456A"/>
    <w:rsid w:val="00F767FD"/>
    <w:rsid w:val="00F768AF"/>
    <w:rsid w:val="00F81DC0"/>
    <w:rsid w:val="00F830D5"/>
    <w:rsid w:val="00F85BD8"/>
    <w:rsid w:val="00F87B98"/>
    <w:rsid w:val="00F940EC"/>
    <w:rsid w:val="00F95773"/>
    <w:rsid w:val="00F95C09"/>
    <w:rsid w:val="00F96085"/>
    <w:rsid w:val="00F96188"/>
    <w:rsid w:val="00F97AD4"/>
    <w:rsid w:val="00FA2FA6"/>
    <w:rsid w:val="00FA54B5"/>
    <w:rsid w:val="00FA728E"/>
    <w:rsid w:val="00FA77E0"/>
    <w:rsid w:val="00FA7870"/>
    <w:rsid w:val="00FB02F4"/>
    <w:rsid w:val="00FB27F4"/>
    <w:rsid w:val="00FB3460"/>
    <w:rsid w:val="00FB34B5"/>
    <w:rsid w:val="00FB48BC"/>
    <w:rsid w:val="00FB695A"/>
    <w:rsid w:val="00FB7CE9"/>
    <w:rsid w:val="00FC01CF"/>
    <w:rsid w:val="00FC45C2"/>
    <w:rsid w:val="00FC746E"/>
    <w:rsid w:val="00FD04BD"/>
    <w:rsid w:val="00FD29F8"/>
    <w:rsid w:val="00FD5A19"/>
    <w:rsid w:val="00FE0999"/>
    <w:rsid w:val="00FE2506"/>
    <w:rsid w:val="00FE4534"/>
    <w:rsid w:val="00FE5242"/>
    <w:rsid w:val="00FF16E7"/>
    <w:rsid w:val="00FF1D9D"/>
    <w:rsid w:val="00FF37E0"/>
    <w:rsid w:val="00FF4C50"/>
    <w:rsid w:val="00FF6C12"/>
    <w:rsid w:val="019CDBDB"/>
    <w:rsid w:val="02971BFC"/>
    <w:rsid w:val="02E2CE32"/>
    <w:rsid w:val="03B19B8E"/>
    <w:rsid w:val="03BF9F17"/>
    <w:rsid w:val="03E9677D"/>
    <w:rsid w:val="04531BF5"/>
    <w:rsid w:val="05536209"/>
    <w:rsid w:val="065C0F59"/>
    <w:rsid w:val="06E1B731"/>
    <w:rsid w:val="07221175"/>
    <w:rsid w:val="07A908A5"/>
    <w:rsid w:val="082F0158"/>
    <w:rsid w:val="083F7F87"/>
    <w:rsid w:val="0A0A59AE"/>
    <w:rsid w:val="0AC01468"/>
    <w:rsid w:val="0B9A1D4A"/>
    <w:rsid w:val="0BF09DAF"/>
    <w:rsid w:val="0BF2EDC0"/>
    <w:rsid w:val="0BFB7197"/>
    <w:rsid w:val="0C55A69C"/>
    <w:rsid w:val="0C7A55AC"/>
    <w:rsid w:val="0CBF0101"/>
    <w:rsid w:val="0D2324A5"/>
    <w:rsid w:val="0D700F8D"/>
    <w:rsid w:val="0E906564"/>
    <w:rsid w:val="0EF9233E"/>
    <w:rsid w:val="0F455FD9"/>
    <w:rsid w:val="10402C84"/>
    <w:rsid w:val="12E7FF66"/>
    <w:rsid w:val="13559293"/>
    <w:rsid w:val="13E6D692"/>
    <w:rsid w:val="14E8032F"/>
    <w:rsid w:val="15A0F298"/>
    <w:rsid w:val="16400296"/>
    <w:rsid w:val="1782DDFC"/>
    <w:rsid w:val="180A1A06"/>
    <w:rsid w:val="1858348F"/>
    <w:rsid w:val="1B4FA7D6"/>
    <w:rsid w:val="1C7F5EA6"/>
    <w:rsid w:val="1D72E4C1"/>
    <w:rsid w:val="1D8F205C"/>
    <w:rsid w:val="1F8C3C1C"/>
    <w:rsid w:val="20C4A7C9"/>
    <w:rsid w:val="21D81223"/>
    <w:rsid w:val="21FCDA3B"/>
    <w:rsid w:val="22C69ACD"/>
    <w:rsid w:val="22D9883F"/>
    <w:rsid w:val="22F632F3"/>
    <w:rsid w:val="23202C2E"/>
    <w:rsid w:val="2363B98C"/>
    <w:rsid w:val="236B2541"/>
    <w:rsid w:val="2473F51D"/>
    <w:rsid w:val="24BD1511"/>
    <w:rsid w:val="251D5A4B"/>
    <w:rsid w:val="2546D84F"/>
    <w:rsid w:val="25CE159F"/>
    <w:rsid w:val="25FEF006"/>
    <w:rsid w:val="2619C06C"/>
    <w:rsid w:val="2659D3D0"/>
    <w:rsid w:val="26F58630"/>
    <w:rsid w:val="2787B1FC"/>
    <w:rsid w:val="293E05E2"/>
    <w:rsid w:val="29B9AF3D"/>
    <w:rsid w:val="2CD6AEFC"/>
    <w:rsid w:val="2E594112"/>
    <w:rsid w:val="2FCE96D7"/>
    <w:rsid w:val="31AF32D5"/>
    <w:rsid w:val="3512FAA8"/>
    <w:rsid w:val="3740DF08"/>
    <w:rsid w:val="380B9FAC"/>
    <w:rsid w:val="3A681C79"/>
    <w:rsid w:val="3A8424F6"/>
    <w:rsid w:val="3AA057F6"/>
    <w:rsid w:val="3AC80F6A"/>
    <w:rsid w:val="3B1A1E8B"/>
    <w:rsid w:val="3BA1D15D"/>
    <w:rsid w:val="3BAC75E4"/>
    <w:rsid w:val="3EBAD255"/>
    <w:rsid w:val="3F3008B6"/>
    <w:rsid w:val="3F8B0966"/>
    <w:rsid w:val="3FBB02CB"/>
    <w:rsid w:val="401FC5D9"/>
    <w:rsid w:val="403714AE"/>
    <w:rsid w:val="4203D7EF"/>
    <w:rsid w:val="43295402"/>
    <w:rsid w:val="43F5267F"/>
    <w:rsid w:val="4505FD78"/>
    <w:rsid w:val="45A81E71"/>
    <w:rsid w:val="45F807A3"/>
    <w:rsid w:val="45F94F75"/>
    <w:rsid w:val="4668375B"/>
    <w:rsid w:val="482CF695"/>
    <w:rsid w:val="4839B954"/>
    <w:rsid w:val="4A544959"/>
    <w:rsid w:val="4A68A39D"/>
    <w:rsid w:val="4B278568"/>
    <w:rsid w:val="4BE93CC5"/>
    <w:rsid w:val="4CB64C30"/>
    <w:rsid w:val="4F35823F"/>
    <w:rsid w:val="51A6BAE1"/>
    <w:rsid w:val="5283E400"/>
    <w:rsid w:val="5477A974"/>
    <w:rsid w:val="5512C129"/>
    <w:rsid w:val="570EAB44"/>
    <w:rsid w:val="599B5DB4"/>
    <w:rsid w:val="5A0DA4DA"/>
    <w:rsid w:val="5CDE236C"/>
    <w:rsid w:val="5E511E6B"/>
    <w:rsid w:val="5E58EAF9"/>
    <w:rsid w:val="5F592A3E"/>
    <w:rsid w:val="5F8820F4"/>
    <w:rsid w:val="5FDB9F75"/>
    <w:rsid w:val="603A5ECA"/>
    <w:rsid w:val="60952080"/>
    <w:rsid w:val="6206F946"/>
    <w:rsid w:val="6251B796"/>
    <w:rsid w:val="630DD41A"/>
    <w:rsid w:val="632EC373"/>
    <w:rsid w:val="63B6012A"/>
    <w:rsid w:val="656C6392"/>
    <w:rsid w:val="67C71CEE"/>
    <w:rsid w:val="67E2B9C6"/>
    <w:rsid w:val="6800C46A"/>
    <w:rsid w:val="686CB622"/>
    <w:rsid w:val="6B740B53"/>
    <w:rsid w:val="6CF1CF5A"/>
    <w:rsid w:val="6D9038E9"/>
    <w:rsid w:val="6E0A7C88"/>
    <w:rsid w:val="6EDEABD9"/>
    <w:rsid w:val="6F469DD0"/>
    <w:rsid w:val="7022115F"/>
    <w:rsid w:val="7237C274"/>
    <w:rsid w:val="7260C763"/>
    <w:rsid w:val="72AD6E4C"/>
    <w:rsid w:val="72CD31EC"/>
    <w:rsid w:val="7346D6E1"/>
    <w:rsid w:val="735F5EF9"/>
    <w:rsid w:val="74E52535"/>
    <w:rsid w:val="75C79C7C"/>
    <w:rsid w:val="76796C97"/>
    <w:rsid w:val="77A2135E"/>
    <w:rsid w:val="7855E2A6"/>
    <w:rsid w:val="78AD3CCC"/>
    <w:rsid w:val="795EAD6F"/>
    <w:rsid w:val="7B5A623C"/>
    <w:rsid w:val="7B849CB0"/>
    <w:rsid w:val="7BD7EAD7"/>
    <w:rsid w:val="7CFE23CA"/>
    <w:rsid w:val="7D1AC8F8"/>
    <w:rsid w:val="7D34E7AF"/>
    <w:rsid w:val="7DCFD914"/>
    <w:rsid w:val="7EEF7088"/>
    <w:rsid w:val="7FBFAB72"/>
    <w:rsid w:val="7FE4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84E961"/>
  <w15:docId w15:val="{E09ED1BD-F13D-4260-97C2-7CA8EC14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5E2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5E2"/>
    <w:rPr>
      <w:rFonts w:ascii="Arial" w:eastAsia="MS Gothic" w:hAnsi="Arial" w:cs="Angsana New"/>
      <w:sz w:val="18"/>
      <w:szCs w:val="22"/>
      <w:lang w:bidi="th-TH"/>
    </w:rPr>
  </w:style>
  <w:style w:type="character" w:customStyle="1" w:styleId="BalloonTextChar">
    <w:name w:val="Balloon Text Char"/>
    <w:link w:val="BalloonText"/>
    <w:uiPriority w:val="99"/>
    <w:semiHidden/>
    <w:rsid w:val="009175E2"/>
    <w:rPr>
      <w:rFonts w:ascii="Arial" w:eastAsia="MS Gothic" w:hAnsi="Arial" w:cs="Angsana New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9175E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link w:val="Footer"/>
    <w:uiPriority w:val="99"/>
    <w:rsid w:val="009175E2"/>
    <w:rPr>
      <w:rFonts w:ascii="Century" w:eastAsia="MS Mincho" w:hAnsi="Century" w:cs="Times New Roman"/>
      <w:sz w:val="24"/>
      <w:szCs w:val="24"/>
      <w:lang w:bidi="ar-SA"/>
    </w:rPr>
  </w:style>
  <w:style w:type="character" w:styleId="PageNumber">
    <w:name w:val="page number"/>
    <w:basedOn w:val="DefaultParagraphFont"/>
    <w:uiPriority w:val="99"/>
    <w:semiHidden/>
    <w:unhideWhenUsed/>
    <w:rsid w:val="009175E2"/>
  </w:style>
  <w:style w:type="paragraph" w:styleId="Header">
    <w:name w:val="header"/>
    <w:basedOn w:val="Normal"/>
    <w:link w:val="HeaderChar"/>
    <w:uiPriority w:val="99"/>
    <w:unhideWhenUsed/>
    <w:rsid w:val="0070137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link w:val="Header"/>
    <w:uiPriority w:val="99"/>
    <w:rsid w:val="00701370"/>
    <w:rPr>
      <w:rFonts w:ascii="Century" w:eastAsia="MS Mincho" w:hAnsi="Century" w:cs="Times New Roman"/>
      <w:sz w:val="24"/>
      <w:szCs w:val="24"/>
      <w:lang w:bidi="ar-SA"/>
    </w:rPr>
  </w:style>
  <w:style w:type="paragraph" w:styleId="NoSpacing">
    <w:name w:val="No Spacing"/>
    <w:uiPriority w:val="1"/>
    <w:qFormat/>
    <w:rsid w:val="00190CCC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styleId="Hyperlink">
    <w:name w:val="Hyperlink"/>
    <w:uiPriority w:val="99"/>
    <w:unhideWhenUsed/>
    <w:rsid w:val="008E05F4"/>
    <w:rPr>
      <w:color w:val="0000FF"/>
      <w:u w:val="single"/>
    </w:rPr>
  </w:style>
  <w:style w:type="table" w:styleId="TableGrid">
    <w:name w:val="Table Grid"/>
    <w:basedOn w:val="TableNormal"/>
    <w:uiPriority w:val="59"/>
    <w:rsid w:val="007105D7"/>
    <w:tblPr/>
  </w:style>
  <w:style w:type="paragraph" w:styleId="NormalWeb">
    <w:name w:val="Normal (Web)"/>
    <w:basedOn w:val="Normal"/>
    <w:uiPriority w:val="99"/>
    <w:semiHidden/>
    <w:unhideWhenUsed/>
    <w:rsid w:val="000C7018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lang w:bidi="th-TH"/>
    </w:rPr>
  </w:style>
  <w:style w:type="character" w:styleId="UnresolvedMention">
    <w:name w:val="Unresolved Mention"/>
    <w:basedOn w:val="DefaultParagraphFont"/>
    <w:uiPriority w:val="99"/>
    <w:semiHidden/>
    <w:unhideWhenUsed/>
    <w:rsid w:val="007D746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93C0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93C0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593C0C"/>
    <w:rPr>
      <w:rFonts w:cs="Times New Roman"/>
      <w:kern w:val="2"/>
      <w:sz w:val="24"/>
      <w:szCs w:val="24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C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C0C"/>
    <w:rPr>
      <w:rFonts w:cs="Times New Roman"/>
      <w:b/>
      <w:bCs/>
      <w:kern w:val="2"/>
      <w:sz w:val="24"/>
      <w:szCs w:val="24"/>
      <w:lang w:bidi="ar-SA"/>
    </w:rPr>
  </w:style>
  <w:style w:type="character" w:styleId="Mention">
    <w:name w:val="Mention"/>
    <w:basedOn w:val="DefaultParagraphFont"/>
    <w:uiPriority w:val="99"/>
    <w:unhideWhenUsed/>
    <w:rsid w:val="00671DF9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E95B45"/>
    <w:rPr>
      <w:rFonts w:cs="Times New Roman"/>
      <w:kern w:val="2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BE32F6"/>
    <w:pPr>
      <w:ind w:left="720"/>
      <w:contextualSpacing/>
    </w:pPr>
  </w:style>
  <w:style w:type="character" w:customStyle="1" w:styleId="im">
    <w:name w:val="im"/>
    <w:basedOn w:val="DefaultParagraphFont"/>
    <w:rsid w:val="00252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qlo.com/jp/ja/special-feature/cp/kaws-wint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oel\OneDrive\Work%20OD\FR%20Templates\UNQ%20Release%20Template_2025_10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5B2B4-74F5-498E-A255-9138E2F9D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UNQ Release Template_2025_10.dotx</Template>
  <TotalTime>0</TotalTime>
  <Pages>1</Pages>
  <Words>844</Words>
  <Characters>4811</Characters>
  <Application>Microsoft Office Word</Application>
  <DocSecurity>0</DocSecurity>
  <Lines>40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ローラー・キース</dc:creator>
  <cp:keywords/>
  <cp:lastModifiedBy>GASIOWSKI Dawid[UQPL:WARS SAWA JUNIOR 1102]</cp:lastModifiedBy>
  <cp:revision>5</cp:revision>
  <cp:lastPrinted>2025-10-24T17:55:00Z</cp:lastPrinted>
  <dcterms:created xsi:type="dcterms:W3CDTF">2025-11-04T19:38:00Z</dcterms:created>
  <dcterms:modified xsi:type="dcterms:W3CDTF">2025-11-05T09:48:00Z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a5db39ef-fb21-4414-acc6-7f65bf48da01</vt:lpwstr>
  </property>
</Properties>
</file>